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732" w:rsidRPr="004F4C71" w:rsidRDefault="00180A7F" w:rsidP="00185DB0">
      <w:pPr>
        <w:tabs>
          <w:tab w:val="left" w:pos="5954"/>
        </w:tabs>
        <w:ind w:left="-284" w:right="-432"/>
        <w:jc w:val="center"/>
        <w:rPr>
          <w:rFonts w:asciiTheme="minorHAnsi" w:hAnsiTheme="minorHAnsi"/>
          <w:b/>
          <w:lang w:val="nb-NO"/>
        </w:rPr>
      </w:pPr>
      <w:r w:rsidRPr="004F4C71">
        <w:rPr>
          <w:rFonts w:asciiTheme="minorHAnsi" w:hAnsiTheme="minorHAnsi"/>
          <w:b/>
          <w:lang w:val="nb-NO"/>
        </w:rPr>
        <w:softHyphen/>
      </w:r>
      <w:r w:rsidRPr="004F4C71">
        <w:rPr>
          <w:rFonts w:asciiTheme="minorHAnsi" w:hAnsiTheme="minorHAnsi"/>
          <w:b/>
          <w:lang w:val="nb-NO"/>
        </w:rPr>
        <w:softHyphen/>
      </w:r>
      <w:r w:rsidRPr="004F4C71">
        <w:rPr>
          <w:rFonts w:asciiTheme="minorHAnsi" w:hAnsiTheme="minorHAnsi"/>
          <w:b/>
          <w:lang w:val="nb-NO"/>
        </w:rPr>
        <w:softHyphen/>
      </w:r>
      <w:r w:rsidRPr="004F4C71">
        <w:rPr>
          <w:rFonts w:asciiTheme="minorHAnsi" w:hAnsiTheme="minorHAnsi"/>
          <w:b/>
          <w:lang w:val="nb-NO"/>
        </w:rPr>
        <w:softHyphen/>
        <w:t>_</w:t>
      </w:r>
      <w:r w:rsidR="00D20915" w:rsidRPr="004F4C71">
        <w:rPr>
          <w:rFonts w:asciiTheme="minorHAnsi" w:hAnsiTheme="minorHAnsi"/>
          <w:b/>
          <w:lang w:val="nb-NO"/>
        </w:rPr>
        <w:t>________</w:t>
      </w:r>
      <w:r w:rsidRPr="004F4C71">
        <w:rPr>
          <w:rFonts w:asciiTheme="minorHAnsi" w:hAnsiTheme="minorHAnsi"/>
          <w:b/>
          <w:lang w:val="nb-NO"/>
        </w:rPr>
        <w:t>______________</w:t>
      </w:r>
      <w:r w:rsidR="00D20915" w:rsidRPr="004F4C71">
        <w:rPr>
          <w:rFonts w:asciiTheme="minorHAnsi" w:hAnsiTheme="minorHAnsi"/>
          <w:b/>
          <w:lang w:val="nb-NO"/>
        </w:rPr>
        <w:t>_____________________________</w:t>
      </w:r>
      <w:r w:rsidR="00707401" w:rsidRPr="004F4C71">
        <w:rPr>
          <w:rFonts w:asciiTheme="minorHAnsi" w:hAnsiTheme="minorHAnsi"/>
          <w:b/>
          <w:lang w:val="nb-NO"/>
        </w:rPr>
        <w:t>______</w:t>
      </w:r>
      <w:r w:rsidR="00707401" w:rsidRPr="004F4C71">
        <w:rPr>
          <w:rFonts w:asciiTheme="minorHAnsi" w:hAnsiTheme="minorHAnsi"/>
          <w:b/>
          <w:lang w:val="nb-NO"/>
        </w:rPr>
        <w:softHyphen/>
      </w:r>
      <w:r w:rsidR="00707401" w:rsidRPr="004F4C71">
        <w:rPr>
          <w:rFonts w:asciiTheme="minorHAnsi" w:hAnsiTheme="minorHAnsi"/>
          <w:b/>
          <w:lang w:val="nb-NO"/>
        </w:rPr>
        <w:softHyphen/>
      </w:r>
      <w:r w:rsidR="00707401" w:rsidRPr="004F4C71">
        <w:rPr>
          <w:rFonts w:asciiTheme="minorHAnsi" w:hAnsiTheme="minorHAnsi"/>
          <w:b/>
          <w:lang w:val="nb-NO"/>
        </w:rPr>
        <w:softHyphen/>
      </w:r>
      <w:r w:rsidR="00707401" w:rsidRPr="004F4C71">
        <w:rPr>
          <w:rFonts w:asciiTheme="minorHAnsi" w:hAnsiTheme="minorHAnsi"/>
          <w:b/>
          <w:lang w:val="nb-NO"/>
        </w:rPr>
        <w:softHyphen/>
      </w:r>
      <w:r w:rsidR="00707401" w:rsidRPr="004F4C71">
        <w:rPr>
          <w:rFonts w:asciiTheme="minorHAnsi" w:hAnsiTheme="minorHAnsi"/>
          <w:b/>
          <w:lang w:val="nb-NO"/>
        </w:rPr>
        <w:softHyphen/>
      </w:r>
      <w:r w:rsidR="00707401" w:rsidRPr="004F4C71">
        <w:rPr>
          <w:rFonts w:asciiTheme="minorHAnsi" w:hAnsiTheme="minorHAnsi"/>
          <w:b/>
          <w:lang w:val="nb-NO"/>
        </w:rPr>
        <w:softHyphen/>
        <w:t>___</w:t>
      </w:r>
      <w:r w:rsidRPr="004F4C71">
        <w:rPr>
          <w:rFonts w:asciiTheme="minorHAnsi" w:hAnsiTheme="minorHAnsi"/>
          <w:b/>
          <w:lang w:val="nb-NO"/>
        </w:rPr>
        <w:t>_______________</w:t>
      </w:r>
    </w:p>
    <w:p w:rsidR="00E66B1E" w:rsidRDefault="00E66B1E" w:rsidP="00385C98">
      <w:pPr>
        <w:jc w:val="both"/>
        <w:rPr>
          <w:rFonts w:asciiTheme="minorHAnsi" w:hAnsiTheme="minorHAnsi"/>
          <w:lang w:val="nb-NO"/>
        </w:rPr>
      </w:pPr>
    </w:p>
    <w:p w:rsidR="00E66B1E" w:rsidRDefault="00E66B1E" w:rsidP="00385C98">
      <w:pPr>
        <w:jc w:val="both"/>
        <w:rPr>
          <w:rFonts w:asciiTheme="minorHAnsi" w:hAnsiTheme="minorHAnsi"/>
          <w:lang w:val="nb-NO"/>
        </w:rPr>
      </w:pPr>
      <w:r>
        <w:rPr>
          <w:rFonts w:asciiTheme="minorHAnsi" w:hAnsiTheme="minorHAnsi"/>
        </w:rPr>
        <w:t>Date 12.19.2019</w:t>
      </w:r>
      <w:r w:rsidR="00385C98" w:rsidRPr="004F4C71">
        <w:rPr>
          <w:rFonts w:asciiTheme="minorHAnsi" w:hAnsiTheme="minorHAnsi"/>
          <w:lang w:val="nb-NO"/>
        </w:rPr>
        <w:tab/>
      </w:r>
    </w:p>
    <w:p w:rsidR="00E66B1E" w:rsidRDefault="00E66B1E" w:rsidP="00385C98">
      <w:pPr>
        <w:jc w:val="both"/>
        <w:rPr>
          <w:rFonts w:asciiTheme="minorHAnsi" w:hAnsiTheme="minorHAnsi"/>
          <w:lang w:val="nb-NO"/>
        </w:rPr>
      </w:pPr>
    </w:p>
    <w:p w:rsidR="00385C98" w:rsidRPr="004F4C71" w:rsidRDefault="00385C98" w:rsidP="00385C98">
      <w:pPr>
        <w:jc w:val="both"/>
        <w:rPr>
          <w:rFonts w:asciiTheme="minorHAnsi" w:hAnsiTheme="minorHAnsi"/>
          <w:vertAlign w:val="superscript"/>
          <w:lang w:val="nb-NO"/>
        </w:rPr>
      </w:pPr>
      <w:bookmarkStart w:id="0" w:name="_GoBack"/>
      <w:bookmarkEnd w:id="0"/>
      <w:r w:rsidRPr="004F4C71">
        <w:rPr>
          <w:rFonts w:asciiTheme="minorHAnsi" w:hAnsiTheme="minorHAnsi"/>
          <w:lang w:val="nb-NO"/>
        </w:rPr>
        <w:tab/>
      </w:r>
      <w:r w:rsidRPr="004F4C71">
        <w:rPr>
          <w:rFonts w:asciiTheme="minorHAnsi" w:hAnsiTheme="minorHAnsi"/>
          <w:lang w:val="nb-NO"/>
        </w:rPr>
        <w:tab/>
      </w:r>
      <w:r w:rsidRPr="004F4C71">
        <w:rPr>
          <w:rFonts w:asciiTheme="minorHAnsi" w:hAnsiTheme="minorHAnsi"/>
          <w:lang w:val="nb-NO"/>
        </w:rPr>
        <w:tab/>
      </w:r>
      <w:r w:rsidRPr="004F4C71">
        <w:rPr>
          <w:rFonts w:asciiTheme="minorHAnsi" w:hAnsiTheme="minorHAnsi"/>
          <w:lang w:val="nb-NO"/>
        </w:rPr>
        <w:tab/>
      </w:r>
      <w:r w:rsidRPr="004F4C71">
        <w:rPr>
          <w:rFonts w:asciiTheme="minorHAnsi" w:hAnsiTheme="minorHAnsi"/>
          <w:lang w:val="nb-NO"/>
        </w:rPr>
        <w:tab/>
      </w:r>
      <w:r w:rsidRPr="004F4C71">
        <w:rPr>
          <w:rFonts w:asciiTheme="minorHAnsi" w:hAnsiTheme="minorHAnsi"/>
          <w:lang w:val="nb-NO"/>
        </w:rPr>
        <w:tab/>
      </w:r>
      <w:r w:rsidRPr="004F4C71">
        <w:rPr>
          <w:rFonts w:asciiTheme="minorHAnsi" w:hAnsiTheme="minorHAnsi"/>
          <w:lang w:val="nb-NO"/>
        </w:rPr>
        <w:tab/>
      </w:r>
      <w:r w:rsidRPr="004F4C71">
        <w:rPr>
          <w:rFonts w:asciiTheme="minorHAnsi" w:hAnsiTheme="minorHAnsi"/>
          <w:lang w:val="nb-NO"/>
        </w:rPr>
        <w:tab/>
      </w:r>
    </w:p>
    <w:sectPr w:rsidR="00385C98" w:rsidRPr="004F4C71" w:rsidSect="009165A6">
      <w:headerReference w:type="default" r:id="rId8"/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AC8" w:rsidRDefault="00082AC8" w:rsidP="00707401">
      <w:r>
        <w:separator/>
      </w:r>
    </w:p>
  </w:endnote>
  <w:endnote w:type="continuationSeparator" w:id="0">
    <w:p w:rsidR="00082AC8" w:rsidRDefault="00082AC8" w:rsidP="00707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401" w:rsidRDefault="004F4C71" w:rsidP="00707401">
    <w:pPr>
      <w:pStyle w:val="Footer"/>
      <w:tabs>
        <w:tab w:val="clear" w:pos="4536"/>
        <w:tab w:val="clear" w:pos="9072"/>
        <w:tab w:val="center" w:pos="4320"/>
      </w:tabs>
    </w:pPr>
    <w:r>
      <w:rPr>
        <w:rFonts w:asciiTheme="minorHAnsi" w:hAnsiTheme="minorHAnsi"/>
        <w:noProof/>
        <w:sz w:val="18"/>
        <w:szCs w:val="18"/>
        <w:lang w:val="nb-NO" w:eastAsia="nb-N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4333875</wp:posOffset>
          </wp:positionH>
          <wp:positionV relativeFrom="paragraph">
            <wp:posOffset>56515</wp:posOffset>
          </wp:positionV>
          <wp:extent cx="813435" cy="82804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an Cell ORIG grå+hvi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35" cy="828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65A6">
      <w:fldChar w:fldCharType="begin"/>
    </w:r>
    <w:r w:rsidR="00707401">
      <w:instrText xml:space="preserve"> INCLUDEPICTURE "http://folk.uio.no/junbaiw/BayesPI-BAR/OUS.jpg" \* MERGEFORMATINET </w:instrText>
    </w:r>
    <w:r w:rsidR="009165A6">
      <w:fldChar w:fldCharType="separate"/>
    </w:r>
    <w:r w:rsidR="009165A6">
      <w:rPr>
        <w:noProof/>
      </w:rPr>
      <w:fldChar w:fldCharType="begin"/>
    </w:r>
    <w:r w:rsidR="00A914B4">
      <w:rPr>
        <w:noProof/>
      </w:rPr>
      <w:instrText xml:space="preserve"> INCLUDEPICTURE  "http://folk.uio.no/junbaiw/BayesPI-BAR/OUS.jpg" \* MERGEFORMATINET </w:instrText>
    </w:r>
    <w:r w:rsidR="009165A6">
      <w:rPr>
        <w:noProof/>
      </w:rPr>
      <w:fldChar w:fldCharType="separate"/>
    </w:r>
    <w:r w:rsidR="009165A6">
      <w:rPr>
        <w:noProof/>
      </w:rPr>
      <w:fldChar w:fldCharType="begin"/>
    </w:r>
    <w:r w:rsidR="00BF175B">
      <w:rPr>
        <w:noProof/>
      </w:rPr>
      <w:instrText xml:space="preserve"> INCLUDEPICTURE  "http://folk.uio.no/junbaiw/BayesPI-BAR/OUS.jpg" \* MERGEFORMATINET </w:instrText>
    </w:r>
    <w:r w:rsidR="009165A6">
      <w:rPr>
        <w:noProof/>
      </w:rPr>
      <w:fldChar w:fldCharType="separate"/>
    </w:r>
    <w:r w:rsidR="008365D2">
      <w:rPr>
        <w:noProof/>
        <w:lang w:val="nb-NO" w:eastAsia="nb-NO"/>
      </w:rPr>
      <w:drawing>
        <wp:inline distT="0" distB="0" distL="0" distR="0">
          <wp:extent cx="1460500" cy="495300"/>
          <wp:effectExtent l="0" t="0" r="0" b="0"/>
          <wp:docPr id="2" name="Picture 2" descr="Image result for Oslo university hospita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Oslo university hospital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165A6">
      <w:rPr>
        <w:noProof/>
      </w:rPr>
      <w:fldChar w:fldCharType="end"/>
    </w:r>
    <w:r w:rsidR="009165A6">
      <w:rPr>
        <w:noProof/>
      </w:rPr>
      <w:fldChar w:fldCharType="end"/>
    </w:r>
    <w:r w:rsidR="009165A6">
      <w:fldChar w:fldCharType="end"/>
    </w:r>
    <w:r w:rsidR="00707401">
      <w:tab/>
    </w:r>
    <w:r w:rsidR="009165A6">
      <w:fldChar w:fldCharType="begin"/>
    </w:r>
    <w:r w:rsidR="00707401">
      <w:instrText xml:space="preserve"> INCLUDEPICTURE "https://www.forskningsradet.no/servlet/Satellite?cid=1253996475467&amp;pagename=VedleggPointer&amp;target=_blank" \* MERGEFORMATINET </w:instrText>
    </w:r>
    <w:r w:rsidR="009165A6">
      <w:fldChar w:fldCharType="separate"/>
    </w:r>
    <w:r w:rsidR="009165A6">
      <w:rPr>
        <w:noProof/>
      </w:rPr>
      <w:fldChar w:fldCharType="begin"/>
    </w:r>
    <w:r w:rsidR="00A914B4">
      <w:rPr>
        <w:noProof/>
      </w:rPr>
      <w:instrText xml:space="preserve"> INCLUDEPICTURE  "https://www.forskningsradet.no/servlet/Satellite?cid=1253996475467&amp;pagename=VedleggPointer&amp;target=_blank" \* MERGEFORMATINET </w:instrText>
    </w:r>
    <w:r w:rsidR="009165A6">
      <w:rPr>
        <w:noProof/>
      </w:rPr>
      <w:fldChar w:fldCharType="separate"/>
    </w:r>
    <w:r w:rsidR="009165A6">
      <w:rPr>
        <w:noProof/>
      </w:rPr>
      <w:fldChar w:fldCharType="begin"/>
    </w:r>
    <w:r w:rsidR="00BF175B">
      <w:rPr>
        <w:noProof/>
      </w:rPr>
      <w:instrText xml:space="preserve"> INCLUDEPICTURE  "https://www.forskningsradet.no/servlet/Satellite?cid=1253996475467&amp;pagename=VedleggPointer&amp;target=_blank" \* MERGEFORMATINET </w:instrText>
    </w:r>
    <w:r w:rsidR="009165A6">
      <w:rPr>
        <w:noProof/>
      </w:rPr>
      <w:fldChar w:fldCharType="separate"/>
    </w:r>
    <w:r w:rsidR="008365D2">
      <w:rPr>
        <w:noProof/>
        <w:lang w:val="nb-NO" w:eastAsia="nb-NO"/>
      </w:rPr>
      <w:drawing>
        <wp:inline distT="0" distB="0" distL="0" distR="0">
          <wp:extent cx="965200" cy="749300"/>
          <wp:effectExtent l="0" t="0" r="0" b="0"/>
          <wp:docPr id="3" name="Picture 3" descr="Image result for sff logo forskningsråde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ff logo forskningsrådet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749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165A6">
      <w:rPr>
        <w:noProof/>
      </w:rPr>
      <w:fldChar w:fldCharType="end"/>
    </w:r>
    <w:r w:rsidR="009165A6">
      <w:rPr>
        <w:noProof/>
      </w:rPr>
      <w:fldChar w:fldCharType="end"/>
    </w:r>
    <w:r w:rsidR="009165A6"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AC8" w:rsidRDefault="00082AC8" w:rsidP="00707401">
      <w:r>
        <w:separator/>
      </w:r>
    </w:p>
  </w:footnote>
  <w:footnote w:type="continuationSeparator" w:id="0">
    <w:p w:rsidR="00082AC8" w:rsidRDefault="00082AC8" w:rsidP="00707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401" w:rsidRPr="004F4C71" w:rsidRDefault="008365D2" w:rsidP="00707401">
    <w:pPr>
      <w:pStyle w:val="Header"/>
      <w:tabs>
        <w:tab w:val="clear" w:pos="4536"/>
        <w:tab w:val="clear" w:pos="9072"/>
        <w:tab w:val="center" w:pos="4320"/>
      </w:tabs>
      <w:rPr>
        <w:rFonts w:asciiTheme="minorHAnsi" w:hAnsiTheme="minorHAnsi"/>
      </w:rPr>
    </w:pPr>
    <w:r w:rsidRPr="004F4C71">
      <w:rPr>
        <w:rFonts w:asciiTheme="minorHAnsi" w:hAnsiTheme="minorHAnsi"/>
        <w:noProof/>
        <w:sz w:val="18"/>
        <w:szCs w:val="18"/>
        <w:lang w:val="nb-NO" w:eastAsia="nb-NO"/>
      </w:rPr>
      <w:drawing>
        <wp:inline distT="0" distB="0" distL="0" distR="0">
          <wp:extent cx="2171700" cy="482600"/>
          <wp:effectExtent l="0" t="0" r="0" b="0"/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8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F4C71" w:rsidRPr="004F4C71">
      <w:rPr>
        <w:rFonts w:asciiTheme="minorHAnsi" w:hAnsiTheme="minorHAnsi"/>
      </w:rPr>
      <w:tab/>
    </w:r>
    <w:r w:rsidR="004F4C71">
      <w:rPr>
        <w:rFonts w:asciiTheme="minorHAnsi" w:hAnsiTheme="minorHAnsi"/>
      </w:rPr>
      <w:tab/>
    </w:r>
    <w:r w:rsidR="00701787">
      <w:rPr>
        <w:rFonts w:asciiTheme="minorHAnsi" w:hAnsiTheme="minorHAnsi"/>
      </w:rPr>
      <w:tab/>
    </w:r>
  </w:p>
  <w:p w:rsidR="00707401" w:rsidRDefault="0070740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22078"/>
    <w:multiLevelType w:val="hybridMultilevel"/>
    <w:tmpl w:val="E7BA6656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A1B4E"/>
    <w:multiLevelType w:val="hybridMultilevel"/>
    <w:tmpl w:val="907EABD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AD3487"/>
    <w:multiLevelType w:val="hybridMultilevel"/>
    <w:tmpl w:val="340E57E4"/>
    <w:lvl w:ilvl="0" w:tplc="CB3AF0AA">
      <w:start w:val="1"/>
      <w:numFmt w:val="bullet"/>
      <w:lvlText w:val="-"/>
      <w:lvlJc w:val="left"/>
      <w:pPr>
        <w:ind w:left="720" w:hanging="360"/>
      </w:pPr>
      <w:rPr>
        <w:rFonts w:ascii="Helvetica" w:eastAsia="Times New Roman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12766"/>
    <w:multiLevelType w:val="hybridMultilevel"/>
    <w:tmpl w:val="AC3E4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D5D8D"/>
    <w:multiLevelType w:val="hybridMultilevel"/>
    <w:tmpl w:val="639CC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F7F8A"/>
    <w:multiLevelType w:val="hybridMultilevel"/>
    <w:tmpl w:val="650E66F2"/>
    <w:lvl w:ilvl="0" w:tplc="183ADA46">
      <w:start w:val="3"/>
      <w:numFmt w:val="bullet"/>
      <w:lvlText w:val="-"/>
      <w:lvlJc w:val="left"/>
      <w:pPr>
        <w:ind w:left="720" w:hanging="360"/>
      </w:pPr>
      <w:rPr>
        <w:rFonts w:ascii="Helvetica" w:eastAsia="Calibri" w:hAnsi="Helvetica" w:cs="Times New Roman" w:hint="default"/>
        <w:sz w:val="18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E0E3B"/>
    <w:multiLevelType w:val="hybridMultilevel"/>
    <w:tmpl w:val="6C046676"/>
    <w:lvl w:ilvl="0" w:tplc="040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3B7F76"/>
    <w:multiLevelType w:val="hybridMultilevel"/>
    <w:tmpl w:val="55A4D608"/>
    <w:lvl w:ilvl="0" w:tplc="AFEEEA20">
      <w:start w:val="20"/>
      <w:numFmt w:val="bullet"/>
      <w:lvlText w:val="-"/>
      <w:lvlJc w:val="left"/>
      <w:pPr>
        <w:ind w:left="720" w:hanging="360"/>
      </w:pPr>
      <w:rPr>
        <w:rFonts w:ascii="Consolas" w:eastAsia="Calibri" w:hAnsi="Consolas" w:cs="Consolas" w:hint="default"/>
      </w:rPr>
    </w:lvl>
    <w:lvl w:ilvl="1" w:tplc="041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154270"/>
    <w:multiLevelType w:val="hybridMultilevel"/>
    <w:tmpl w:val="DE167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0439E"/>
    <w:multiLevelType w:val="hybridMultilevel"/>
    <w:tmpl w:val="2D9E76CC"/>
    <w:lvl w:ilvl="0" w:tplc="50A07B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4340D6"/>
    <w:multiLevelType w:val="hybridMultilevel"/>
    <w:tmpl w:val="1BD06D94"/>
    <w:lvl w:ilvl="0" w:tplc="271A98EC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E7DA3"/>
    <w:multiLevelType w:val="hybridMultilevel"/>
    <w:tmpl w:val="1090B808"/>
    <w:lvl w:ilvl="0" w:tplc="5E7ACAAE">
      <w:start w:val="1"/>
      <w:numFmt w:val="decimal"/>
      <w:lvlText w:val="%1."/>
      <w:lvlJc w:val="left"/>
      <w:pPr>
        <w:ind w:left="720" w:hanging="360"/>
      </w:pPr>
      <w:rPr>
        <w:rFonts w:ascii="Helvetica" w:hAnsi="Helvetica" w:cs="Times New Roman" w:hint="default"/>
        <w:sz w:val="18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10"/>
  </w:num>
  <w:num w:numId="5">
    <w:abstractNumId w:val="5"/>
  </w:num>
  <w:num w:numId="6">
    <w:abstractNumId w:val="11"/>
  </w:num>
  <w:num w:numId="7">
    <w:abstractNumId w:val="2"/>
  </w:num>
  <w:num w:numId="8">
    <w:abstractNumId w:val="8"/>
  </w:num>
  <w:num w:numId="9">
    <w:abstractNumId w:val="3"/>
  </w:num>
  <w:num w:numId="10">
    <w:abstractNumId w:val="9"/>
  </w:num>
  <w:num w:numId="11">
    <w:abstractNumId w:val="0"/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nb-NO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nb-NO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nb-NO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999"/>
    <w:rsid w:val="000321D5"/>
    <w:rsid w:val="00057242"/>
    <w:rsid w:val="00057DB5"/>
    <w:rsid w:val="00057F94"/>
    <w:rsid w:val="00064816"/>
    <w:rsid w:val="00082AC8"/>
    <w:rsid w:val="000A3C71"/>
    <w:rsid w:val="000E2D95"/>
    <w:rsid w:val="000E4677"/>
    <w:rsid w:val="00131A34"/>
    <w:rsid w:val="0013477B"/>
    <w:rsid w:val="00137FFB"/>
    <w:rsid w:val="00145490"/>
    <w:rsid w:val="00147243"/>
    <w:rsid w:val="00176778"/>
    <w:rsid w:val="00176E44"/>
    <w:rsid w:val="00180A7F"/>
    <w:rsid w:val="00180C71"/>
    <w:rsid w:val="0018551B"/>
    <w:rsid w:val="00185DB0"/>
    <w:rsid w:val="00186F25"/>
    <w:rsid w:val="00190799"/>
    <w:rsid w:val="00191A11"/>
    <w:rsid w:val="001B1471"/>
    <w:rsid w:val="001D0AB5"/>
    <w:rsid w:val="001D3A69"/>
    <w:rsid w:val="001D488C"/>
    <w:rsid w:val="001F68AE"/>
    <w:rsid w:val="002036D8"/>
    <w:rsid w:val="0020663F"/>
    <w:rsid w:val="00212A59"/>
    <w:rsid w:val="0024056A"/>
    <w:rsid w:val="00240A33"/>
    <w:rsid w:val="002477E8"/>
    <w:rsid w:val="00256339"/>
    <w:rsid w:val="00262E29"/>
    <w:rsid w:val="0027429A"/>
    <w:rsid w:val="002A176B"/>
    <w:rsid w:val="002C3341"/>
    <w:rsid w:val="002D4980"/>
    <w:rsid w:val="002E1ECA"/>
    <w:rsid w:val="002E39F1"/>
    <w:rsid w:val="002E5873"/>
    <w:rsid w:val="00312043"/>
    <w:rsid w:val="003341BB"/>
    <w:rsid w:val="003435CE"/>
    <w:rsid w:val="0034641E"/>
    <w:rsid w:val="00356D8B"/>
    <w:rsid w:val="00385C98"/>
    <w:rsid w:val="003B63E5"/>
    <w:rsid w:val="003C38BC"/>
    <w:rsid w:val="003F7531"/>
    <w:rsid w:val="003F7815"/>
    <w:rsid w:val="0042086D"/>
    <w:rsid w:val="00425194"/>
    <w:rsid w:val="00431267"/>
    <w:rsid w:val="0044375E"/>
    <w:rsid w:val="004746AB"/>
    <w:rsid w:val="00474FC2"/>
    <w:rsid w:val="004757B5"/>
    <w:rsid w:val="00480467"/>
    <w:rsid w:val="00491C23"/>
    <w:rsid w:val="004953E0"/>
    <w:rsid w:val="004A70A1"/>
    <w:rsid w:val="004E6750"/>
    <w:rsid w:val="004F00C2"/>
    <w:rsid w:val="004F2560"/>
    <w:rsid w:val="004F4C71"/>
    <w:rsid w:val="005241A4"/>
    <w:rsid w:val="00533055"/>
    <w:rsid w:val="00547349"/>
    <w:rsid w:val="005607C7"/>
    <w:rsid w:val="00561A0F"/>
    <w:rsid w:val="00572556"/>
    <w:rsid w:val="00580148"/>
    <w:rsid w:val="0059069F"/>
    <w:rsid w:val="005C6105"/>
    <w:rsid w:val="005F02D1"/>
    <w:rsid w:val="005F72F9"/>
    <w:rsid w:val="00602917"/>
    <w:rsid w:val="00653A32"/>
    <w:rsid w:val="006603DE"/>
    <w:rsid w:val="0067092E"/>
    <w:rsid w:val="00683C1C"/>
    <w:rsid w:val="00697350"/>
    <w:rsid w:val="006A28BD"/>
    <w:rsid w:val="006F6350"/>
    <w:rsid w:val="006F7A48"/>
    <w:rsid w:val="00701787"/>
    <w:rsid w:val="00707401"/>
    <w:rsid w:val="00711C31"/>
    <w:rsid w:val="00714555"/>
    <w:rsid w:val="007238BD"/>
    <w:rsid w:val="00726CBF"/>
    <w:rsid w:val="0075315E"/>
    <w:rsid w:val="00785144"/>
    <w:rsid w:val="007F6E9F"/>
    <w:rsid w:val="007F752E"/>
    <w:rsid w:val="008023C9"/>
    <w:rsid w:val="00805312"/>
    <w:rsid w:val="008124B5"/>
    <w:rsid w:val="00813C9B"/>
    <w:rsid w:val="008210AB"/>
    <w:rsid w:val="008365D2"/>
    <w:rsid w:val="00844EA9"/>
    <w:rsid w:val="00847E1A"/>
    <w:rsid w:val="00850274"/>
    <w:rsid w:val="00870B15"/>
    <w:rsid w:val="00887709"/>
    <w:rsid w:val="008A0495"/>
    <w:rsid w:val="008B122E"/>
    <w:rsid w:val="008C25C9"/>
    <w:rsid w:val="008D4E0D"/>
    <w:rsid w:val="008F030D"/>
    <w:rsid w:val="008F6F7C"/>
    <w:rsid w:val="0090164C"/>
    <w:rsid w:val="009165A6"/>
    <w:rsid w:val="0093580C"/>
    <w:rsid w:val="009626D1"/>
    <w:rsid w:val="00972E06"/>
    <w:rsid w:val="00982C59"/>
    <w:rsid w:val="009864C6"/>
    <w:rsid w:val="00987D08"/>
    <w:rsid w:val="00994C32"/>
    <w:rsid w:val="009B60AC"/>
    <w:rsid w:val="009C61BA"/>
    <w:rsid w:val="009F3766"/>
    <w:rsid w:val="009F7376"/>
    <w:rsid w:val="00A17723"/>
    <w:rsid w:val="00A26B0E"/>
    <w:rsid w:val="00A70694"/>
    <w:rsid w:val="00A914B4"/>
    <w:rsid w:val="00A9186A"/>
    <w:rsid w:val="00AD79C3"/>
    <w:rsid w:val="00AE33DE"/>
    <w:rsid w:val="00AE53C9"/>
    <w:rsid w:val="00AE6BA8"/>
    <w:rsid w:val="00AF0876"/>
    <w:rsid w:val="00AF600A"/>
    <w:rsid w:val="00B10868"/>
    <w:rsid w:val="00B218C6"/>
    <w:rsid w:val="00B44696"/>
    <w:rsid w:val="00B4494E"/>
    <w:rsid w:val="00B4700A"/>
    <w:rsid w:val="00B62F55"/>
    <w:rsid w:val="00B82D01"/>
    <w:rsid w:val="00BA5A7D"/>
    <w:rsid w:val="00BA5F86"/>
    <w:rsid w:val="00BD0A97"/>
    <w:rsid w:val="00BD320B"/>
    <w:rsid w:val="00BF175B"/>
    <w:rsid w:val="00C03AB4"/>
    <w:rsid w:val="00C1342B"/>
    <w:rsid w:val="00C15999"/>
    <w:rsid w:val="00C21FBC"/>
    <w:rsid w:val="00C46B45"/>
    <w:rsid w:val="00C54DB9"/>
    <w:rsid w:val="00C62C23"/>
    <w:rsid w:val="00C70F87"/>
    <w:rsid w:val="00C71F06"/>
    <w:rsid w:val="00C87D7C"/>
    <w:rsid w:val="00C90464"/>
    <w:rsid w:val="00C90F8E"/>
    <w:rsid w:val="00CD1152"/>
    <w:rsid w:val="00CD2343"/>
    <w:rsid w:val="00CE4570"/>
    <w:rsid w:val="00CE7732"/>
    <w:rsid w:val="00CF5BCC"/>
    <w:rsid w:val="00D01D11"/>
    <w:rsid w:val="00D1768C"/>
    <w:rsid w:val="00D20915"/>
    <w:rsid w:val="00D22DCE"/>
    <w:rsid w:val="00D345DC"/>
    <w:rsid w:val="00D472E9"/>
    <w:rsid w:val="00D64A50"/>
    <w:rsid w:val="00D7176D"/>
    <w:rsid w:val="00D832ED"/>
    <w:rsid w:val="00D953A9"/>
    <w:rsid w:val="00DA353E"/>
    <w:rsid w:val="00DA44CD"/>
    <w:rsid w:val="00DA5F01"/>
    <w:rsid w:val="00DB0A14"/>
    <w:rsid w:val="00DB5837"/>
    <w:rsid w:val="00DE5A3E"/>
    <w:rsid w:val="00DE7CB4"/>
    <w:rsid w:val="00E05EBB"/>
    <w:rsid w:val="00E26BC4"/>
    <w:rsid w:val="00E54444"/>
    <w:rsid w:val="00E66B1E"/>
    <w:rsid w:val="00EA1D20"/>
    <w:rsid w:val="00EA7274"/>
    <w:rsid w:val="00ED3F7F"/>
    <w:rsid w:val="00F122E5"/>
    <w:rsid w:val="00F22DA3"/>
    <w:rsid w:val="00F36687"/>
    <w:rsid w:val="00F411DF"/>
    <w:rsid w:val="00F45379"/>
    <w:rsid w:val="00F5477B"/>
    <w:rsid w:val="00F63DF1"/>
    <w:rsid w:val="00F84E01"/>
    <w:rsid w:val="00FA00D9"/>
    <w:rsid w:val="00FA419C"/>
    <w:rsid w:val="00FF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16C8B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b-NO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262E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nb-NO" w:eastAsia="nb-N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E773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72E9"/>
    <w:pPr>
      <w:spacing w:before="100" w:beforeAutospacing="1" w:after="100" w:afterAutospacing="1"/>
    </w:pPr>
    <w:rPr>
      <w:rFonts w:eastAsia="Calibri"/>
    </w:rPr>
  </w:style>
  <w:style w:type="paragraph" w:styleId="PlainText">
    <w:name w:val="Plain Text"/>
    <w:basedOn w:val="Normal"/>
    <w:link w:val="PlainTextChar"/>
    <w:uiPriority w:val="99"/>
    <w:unhideWhenUsed/>
    <w:rsid w:val="00AE33DE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AE33DE"/>
    <w:rPr>
      <w:rFonts w:ascii="Consolas" w:eastAsia="Calibri" w:hAnsi="Consolas" w:cs="Times New Roman"/>
      <w:sz w:val="21"/>
      <w:szCs w:val="21"/>
    </w:rPr>
  </w:style>
  <w:style w:type="paragraph" w:styleId="ListParagraph">
    <w:name w:val="List Paragraph"/>
    <w:basedOn w:val="Normal"/>
    <w:uiPriority w:val="34"/>
    <w:qFormat/>
    <w:rsid w:val="004E6750"/>
    <w:pPr>
      <w:ind w:left="720"/>
      <w:contextualSpacing/>
    </w:pPr>
    <w:rPr>
      <w:rFonts w:ascii="Calibri" w:eastAsia="Calibri" w:hAnsi="Calibri"/>
      <w:lang w:val="en-GB"/>
    </w:rPr>
  </w:style>
  <w:style w:type="character" w:customStyle="1" w:styleId="orcid-id-https">
    <w:name w:val="orcid-id-https"/>
    <w:basedOn w:val="DefaultParagraphFont"/>
    <w:rsid w:val="00AF0876"/>
  </w:style>
  <w:style w:type="character" w:styleId="FollowedHyperlink">
    <w:name w:val="FollowedHyperlink"/>
    <w:rsid w:val="00AF0876"/>
    <w:rPr>
      <w:color w:val="800080"/>
      <w:u w:val="single"/>
    </w:rPr>
  </w:style>
  <w:style w:type="paragraph" w:styleId="Header">
    <w:name w:val="header"/>
    <w:basedOn w:val="Normal"/>
    <w:link w:val="HeaderChar"/>
    <w:rsid w:val="0070740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707401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0740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707401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7074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07401"/>
    <w:rPr>
      <w:rFonts w:ascii="Tahoma" w:hAnsi="Tahoma" w:cs="Tahoma"/>
      <w:sz w:val="16"/>
      <w:szCs w:val="16"/>
      <w:lang w:val="en-US" w:eastAsia="en-US"/>
    </w:rPr>
  </w:style>
  <w:style w:type="paragraph" w:customStyle="1" w:styleId="Default">
    <w:name w:val="Default"/>
    <w:rsid w:val="00385C9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itle1">
    <w:name w:val="Title1"/>
    <w:basedOn w:val="Normal"/>
    <w:rsid w:val="00385C98"/>
    <w:pPr>
      <w:spacing w:before="100" w:beforeAutospacing="1" w:after="100" w:afterAutospacing="1"/>
    </w:pPr>
    <w:rPr>
      <w:lang w:val="nb-NO" w:eastAsia="nb-NO"/>
    </w:rPr>
  </w:style>
  <w:style w:type="paragraph" w:customStyle="1" w:styleId="desc">
    <w:name w:val="desc"/>
    <w:basedOn w:val="Normal"/>
    <w:rsid w:val="00385C98"/>
    <w:pPr>
      <w:spacing w:before="100" w:beforeAutospacing="1" w:after="100" w:afterAutospacing="1"/>
    </w:pPr>
    <w:rPr>
      <w:lang w:val="nb-NO" w:eastAsia="nb-NO"/>
    </w:rPr>
  </w:style>
  <w:style w:type="paragraph" w:customStyle="1" w:styleId="details">
    <w:name w:val="details"/>
    <w:basedOn w:val="Normal"/>
    <w:rsid w:val="00385C98"/>
    <w:pPr>
      <w:spacing w:before="100" w:beforeAutospacing="1" w:after="100" w:afterAutospacing="1"/>
    </w:pPr>
    <w:rPr>
      <w:lang w:val="nb-NO" w:eastAsia="nb-NO"/>
    </w:rPr>
  </w:style>
  <w:style w:type="character" w:customStyle="1" w:styleId="Heading1Char">
    <w:name w:val="Heading 1 Char"/>
    <w:link w:val="Heading1"/>
    <w:uiPriority w:val="9"/>
    <w:rsid w:val="00262E29"/>
    <w:rPr>
      <w:b/>
      <w:bCs/>
      <w:kern w:val="36"/>
      <w:sz w:val="48"/>
      <w:szCs w:val="48"/>
    </w:rPr>
  </w:style>
  <w:style w:type="character" w:customStyle="1" w:styleId="highlight">
    <w:name w:val="highlight"/>
    <w:basedOn w:val="DefaultParagraphFont"/>
    <w:rsid w:val="00262E29"/>
  </w:style>
  <w:style w:type="paragraph" w:customStyle="1" w:styleId="Title2">
    <w:name w:val="Title2"/>
    <w:basedOn w:val="Normal"/>
    <w:rsid w:val="00262E29"/>
    <w:pPr>
      <w:spacing w:before="100" w:beforeAutospacing="1" w:after="100" w:afterAutospacing="1"/>
    </w:pPr>
    <w:rPr>
      <w:lang w:val="nb-NO" w:eastAsia="nb-NO"/>
    </w:rPr>
  </w:style>
  <w:style w:type="character" w:customStyle="1" w:styleId="jrnl">
    <w:name w:val="jrnl"/>
    <w:basedOn w:val="DefaultParagraphFont"/>
    <w:rsid w:val="00262E29"/>
  </w:style>
  <w:style w:type="character" w:customStyle="1" w:styleId="apple-converted-space">
    <w:name w:val="apple-converted-space"/>
    <w:rsid w:val="00AD79C3"/>
  </w:style>
  <w:style w:type="paragraph" w:styleId="NoSpacing">
    <w:name w:val="No Spacing"/>
    <w:uiPriority w:val="1"/>
    <w:qFormat/>
    <w:rsid w:val="00DE7CB4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27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4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26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27602C-600A-40BA-9EA1-F42719A6D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CanCell letter english blank.dotx</Template>
  <TotalTime>0</TotalTime>
  <Pages>1</Pages>
  <Words>3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>Letter of recommendation</vt:lpstr>
      <vt:lpstr>Letter of recommendation</vt:lpstr>
    </vt:vector>
  </TitlesOfParts>
  <Company>Forskernett / RRHF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recommendation</dc:title>
  <dc:creator>ITA</dc:creator>
  <cp:lastModifiedBy>Anders Øverbye</cp:lastModifiedBy>
  <cp:revision>2</cp:revision>
  <cp:lastPrinted>2019-03-22T11:12:00Z</cp:lastPrinted>
  <dcterms:created xsi:type="dcterms:W3CDTF">2019-12-20T10:07:00Z</dcterms:created>
  <dcterms:modified xsi:type="dcterms:W3CDTF">2019-12-20T10:07:00Z</dcterms:modified>
</cp:coreProperties>
</file>