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9590" w14:textId="2BD3F046" w:rsidR="001204F3" w:rsidRDefault="001204F3" w:rsidP="0074294B">
      <w:pPr>
        <w:spacing w:after="0"/>
        <w:jc w:val="center"/>
        <w:rPr>
          <w:rFonts w:ascii="Georgia" w:hAnsi="Georgia"/>
          <w:b/>
          <w:sz w:val="28"/>
          <w:szCs w:val="28"/>
          <w:lang w:val="en-US"/>
        </w:rPr>
      </w:pPr>
      <w:r w:rsidRPr="001204F3">
        <w:rPr>
          <w:rFonts w:ascii="Georgia" w:hAnsi="Georgia"/>
          <w:b/>
          <w:sz w:val="28"/>
          <w:szCs w:val="28"/>
          <w:lang w:val="en-US"/>
        </w:rPr>
        <w:t>Faculty of Medicine</w:t>
      </w:r>
    </w:p>
    <w:p w14:paraId="0A46BC83" w14:textId="77777777" w:rsidR="001204F3" w:rsidRPr="001204F3" w:rsidRDefault="001204F3" w:rsidP="0074294B">
      <w:pPr>
        <w:spacing w:after="0"/>
        <w:jc w:val="center"/>
        <w:rPr>
          <w:rFonts w:ascii="Georgia" w:hAnsi="Georgia"/>
          <w:b/>
          <w:sz w:val="28"/>
          <w:szCs w:val="28"/>
          <w:lang w:val="en-US"/>
        </w:rPr>
      </w:pPr>
    </w:p>
    <w:p w14:paraId="42345469" w14:textId="06703233" w:rsidR="0074294B" w:rsidRPr="0074294B" w:rsidRDefault="0074294B" w:rsidP="0074294B">
      <w:pPr>
        <w:spacing w:after="0"/>
        <w:jc w:val="center"/>
        <w:rPr>
          <w:rFonts w:ascii="Georgia" w:hAnsi="Georgia"/>
          <w:b/>
          <w:lang w:val="en-US"/>
        </w:rPr>
      </w:pPr>
      <w:r w:rsidRPr="0074294B">
        <w:rPr>
          <w:rFonts w:ascii="Georgia" w:hAnsi="Georgia"/>
          <w:b/>
          <w:lang w:val="en-US"/>
        </w:rPr>
        <w:t>Co-author declaration</w:t>
      </w:r>
    </w:p>
    <w:p w14:paraId="6C971782" w14:textId="77777777" w:rsidR="0074294B" w:rsidRPr="0074294B" w:rsidRDefault="0074294B" w:rsidP="0074294B">
      <w:pPr>
        <w:rPr>
          <w:rFonts w:ascii="Georgia" w:hAnsi="Georgia"/>
          <w:b/>
          <w:sz w:val="20"/>
          <w:szCs w:val="20"/>
          <w:lang w:val="en-US"/>
        </w:rPr>
      </w:pPr>
      <w:r w:rsidRPr="0074294B">
        <w:rPr>
          <w:rFonts w:ascii="Georgia" w:hAnsi="Georgia"/>
          <w:b/>
          <w:sz w:val="20"/>
          <w:szCs w:val="20"/>
          <w:lang w:val="en-US"/>
        </w:rPr>
        <w:t>Describing the independent research contribution of the candidate and each co-author</w:t>
      </w:r>
    </w:p>
    <w:p w14:paraId="7B6DCE7C" w14:textId="21F91BB2" w:rsidR="0074294B" w:rsidRPr="0074294B" w:rsidRDefault="0074294B" w:rsidP="0074294B">
      <w:pPr>
        <w:rPr>
          <w:rFonts w:ascii="Georgia" w:hAnsi="Georgia"/>
          <w:sz w:val="20"/>
          <w:szCs w:val="20"/>
          <w:lang w:val="en-US"/>
        </w:rPr>
      </w:pPr>
      <w:r w:rsidRPr="0074294B">
        <w:rPr>
          <w:rFonts w:ascii="Georgia" w:hAnsi="Georgia"/>
          <w:sz w:val="20"/>
          <w:szCs w:val="20"/>
          <w:lang w:val="en-US"/>
        </w:rPr>
        <w:t xml:space="preserve">With reference to the Regulations for the degree of </w:t>
      </w:r>
      <w:proofErr w:type="spellStart"/>
      <w:r w:rsidRPr="0074294B">
        <w:rPr>
          <w:rFonts w:ascii="Georgia" w:hAnsi="Georgia"/>
          <w:sz w:val="20"/>
          <w:szCs w:val="20"/>
          <w:lang w:val="en-US"/>
        </w:rPr>
        <w:t>Philosophiae</w:t>
      </w:r>
      <w:proofErr w:type="spellEnd"/>
      <w:r w:rsidRPr="0074294B">
        <w:rPr>
          <w:rFonts w:ascii="Georgia" w:hAnsi="Georgia"/>
          <w:sz w:val="20"/>
          <w:szCs w:val="20"/>
          <w:lang w:val="en-US"/>
        </w:rPr>
        <w:t xml:space="preserve"> Doctor (PhD) at the University of Oslo, cf. Section 10.1: “Theses that include works by several authors shall be accompanied by a signed declaration describing the contributions made to each work by the candidate and each individual co-author.” </w:t>
      </w:r>
    </w:p>
    <w:p w14:paraId="55A12444" w14:textId="055CB91F" w:rsidR="004F44EA" w:rsidRDefault="0074294B" w:rsidP="0018219B">
      <w:pPr>
        <w:rPr>
          <w:rFonts w:ascii="Georgia" w:hAnsi="Georgia"/>
          <w:b/>
          <w:i/>
          <w:sz w:val="18"/>
          <w:szCs w:val="18"/>
          <w:lang w:val="en-US"/>
        </w:rPr>
      </w:pPr>
      <w:r w:rsidRPr="0078611C">
        <w:rPr>
          <w:rFonts w:ascii="Georgia" w:hAnsi="Georgia"/>
          <w:sz w:val="20"/>
          <w:szCs w:val="20"/>
          <w:lang w:val="en-US"/>
        </w:rPr>
        <w:t xml:space="preserve">The co-author declaration </w:t>
      </w:r>
      <w:r>
        <w:rPr>
          <w:rFonts w:ascii="Georgia" w:hAnsi="Georgia"/>
          <w:sz w:val="20"/>
          <w:szCs w:val="20"/>
          <w:lang w:val="en-US"/>
        </w:rPr>
        <w:t xml:space="preserve">must </w:t>
      </w:r>
      <w:r w:rsidRPr="0078611C">
        <w:rPr>
          <w:rFonts w:ascii="Georgia" w:hAnsi="Georgia"/>
          <w:sz w:val="20"/>
          <w:szCs w:val="20"/>
          <w:lang w:val="en-US"/>
        </w:rPr>
        <w:t xml:space="preserve">be filled in electronically and signed by the candidate and co-author.  Only the five most important co-authors of an article </w:t>
      </w:r>
      <w:proofErr w:type="gramStart"/>
      <w:r w:rsidRPr="0078611C">
        <w:rPr>
          <w:rFonts w:ascii="Georgia" w:hAnsi="Georgia"/>
          <w:sz w:val="20"/>
          <w:szCs w:val="20"/>
          <w:lang w:val="en-US"/>
        </w:rPr>
        <w:t>have to</w:t>
      </w:r>
      <w:proofErr w:type="gramEnd"/>
      <w:r w:rsidRPr="0078611C">
        <w:rPr>
          <w:rFonts w:ascii="Georgia" w:hAnsi="Georgia"/>
          <w:sz w:val="20"/>
          <w:szCs w:val="20"/>
          <w:lang w:val="en-US"/>
        </w:rPr>
        <w:t xml:space="preserve"> sign the declaration. Each co-author must complete one co-author declaration. The candidate must sign each co-author declaration and must make sure that the declaration and signatures are on the same page. </w:t>
      </w:r>
    </w:p>
    <w:p w14:paraId="4F4E26C7" w14:textId="159A2599" w:rsidR="0074294B" w:rsidRPr="0074294B" w:rsidRDefault="0074294B" w:rsidP="0074294B">
      <w:pPr>
        <w:spacing w:after="0"/>
        <w:rPr>
          <w:rFonts w:ascii="Georgia" w:hAnsi="Georgia"/>
          <w:i/>
          <w:sz w:val="18"/>
          <w:szCs w:val="18"/>
          <w:lang w:val="en-US"/>
        </w:rPr>
      </w:pPr>
      <w:r w:rsidRPr="0074294B">
        <w:rPr>
          <w:rFonts w:ascii="Georgia" w:hAnsi="Georgia"/>
          <w:b/>
          <w:i/>
          <w:sz w:val="18"/>
          <w:szCs w:val="18"/>
          <w:lang w:val="en-US"/>
        </w:rPr>
        <w:t>NB!</w:t>
      </w:r>
      <w:r w:rsidRPr="0074294B">
        <w:rPr>
          <w:rFonts w:ascii="Georgia" w:hAnsi="Georgia"/>
          <w:i/>
          <w:sz w:val="18"/>
          <w:szCs w:val="18"/>
          <w:lang w:val="en-US"/>
        </w:rPr>
        <w:t xml:space="preserve"> The candidate must enclose the co-author declaration(s) with his/her application for thesis evaluation.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294B" w:rsidRPr="0078611C" w14:paraId="31013E6F" w14:textId="77777777" w:rsidTr="00F35969">
        <w:tc>
          <w:tcPr>
            <w:tcW w:w="9062" w:type="dxa"/>
            <w:shd w:val="clear" w:color="auto" w:fill="auto"/>
          </w:tcPr>
          <w:p w14:paraId="04327005" w14:textId="77777777" w:rsidR="0074294B" w:rsidRPr="0074294B" w:rsidRDefault="0074294B" w:rsidP="00F35969">
            <w:pPr>
              <w:spacing w:before="24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Article 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no.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 :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</w:t>
            </w:r>
          </w:p>
          <w:p w14:paraId="1E002D7C" w14:textId="77777777" w:rsidR="0074294B" w:rsidRPr="0074294B" w:rsidRDefault="0074294B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Title of 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article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____________________________________________________</w:t>
            </w:r>
          </w:p>
          <w:p w14:paraId="07DDB455" w14:textId="77777777" w:rsidR="0074294B" w:rsidRPr="0074294B" w:rsidRDefault="0074294B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Name of 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candidate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</w:t>
            </w:r>
          </w:p>
          <w:p w14:paraId="5F5BE2E4" w14:textId="77777777" w:rsidR="0074294B" w:rsidRPr="0078611C" w:rsidRDefault="0074294B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First </w:t>
            </w:r>
            <w:proofErr w:type="gramStart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author:_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__ Shared first </w:t>
            </w:r>
            <w:proofErr w:type="spellStart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authorship:___Second</w:t>
            </w:r>
            <w:proofErr w:type="spell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 author:___ Senior author:___ Other:___</w:t>
            </w:r>
          </w:p>
          <w:p w14:paraId="631C1FA4" w14:textId="77777777" w:rsidR="0074294B" w:rsidRDefault="0074294B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The independent contribution of the 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candidate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</w:t>
            </w:r>
          </w:p>
          <w:p w14:paraId="48F6B61D" w14:textId="77777777" w:rsidR="0074294B" w:rsidRPr="0074294B" w:rsidRDefault="0074294B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_______________________________________________________________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</w:p>
          <w:p w14:paraId="3BB540B7" w14:textId="77777777" w:rsidR="0074294B" w:rsidRPr="0074294B" w:rsidRDefault="0074294B" w:rsidP="00F35969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To the best of your knowledge, has this article been part of a previously evaluated doctoral thesis? 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Yes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/ No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:___</w:t>
            </w:r>
          </w:p>
          <w:p w14:paraId="33807F94" w14:textId="77777777" w:rsidR="0074294B" w:rsidRDefault="0074294B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sz w:val="20"/>
                <w:szCs w:val="20"/>
                <w:lang w:val="en-US"/>
              </w:rPr>
              <w:t xml:space="preserve">If yes, please </w:t>
            </w:r>
            <w:proofErr w:type="gramStart"/>
            <w:r w:rsidRPr="0074294B">
              <w:rPr>
                <w:rFonts w:ascii="Georgia" w:hAnsi="Georgia"/>
                <w:sz w:val="20"/>
                <w:szCs w:val="20"/>
                <w:lang w:val="en-US"/>
              </w:rPr>
              <w:t>elaborate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_______________________________________________</w:t>
            </w:r>
          </w:p>
          <w:p w14:paraId="63AB1519" w14:textId="77777777" w:rsidR="0074294B" w:rsidRPr="0074294B" w:rsidRDefault="0074294B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_______________________________________________________________</w:t>
            </w:r>
            <w:r w:rsidRPr="0074294B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</w:p>
          <w:p w14:paraId="35555319" w14:textId="77777777" w:rsidR="0074294B" w:rsidRPr="00492B83" w:rsidRDefault="0074294B" w:rsidP="00F35969">
            <w:pPr>
              <w:rPr>
                <w:rFonts w:ascii="Georgia" w:hAnsi="Georgia"/>
                <w:b/>
                <w:sz w:val="20"/>
                <w:szCs w:val="20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Do you know if one of your co-authors is going to use this article in his/her doctoral thesis? </w:t>
            </w:r>
            <w:proofErr w:type="spellStart"/>
            <w:proofErr w:type="gramStart"/>
            <w:r w:rsidRPr="0078611C">
              <w:rPr>
                <w:rFonts w:ascii="Georgia" w:hAnsi="Georgia"/>
                <w:b/>
                <w:sz w:val="20"/>
                <w:szCs w:val="20"/>
              </w:rPr>
              <w:t>Y</w:t>
            </w:r>
            <w:r>
              <w:rPr>
                <w:rFonts w:ascii="Georgia" w:hAnsi="Georgia"/>
                <w:b/>
                <w:sz w:val="20"/>
                <w:szCs w:val="20"/>
              </w:rPr>
              <w:t>es</w:t>
            </w:r>
            <w:proofErr w:type="spell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 w:rsidRPr="0078611C">
              <w:rPr>
                <w:rFonts w:ascii="Georgia" w:hAnsi="Georgia"/>
                <w:b/>
                <w:sz w:val="20"/>
                <w:szCs w:val="20"/>
              </w:rPr>
              <w:t xml:space="preserve"> / N</w:t>
            </w:r>
            <w:r>
              <w:rPr>
                <w:rFonts w:ascii="Georgia" w:hAnsi="Georgia"/>
                <w:b/>
                <w:sz w:val="20"/>
                <w:szCs w:val="20"/>
              </w:rPr>
              <w:t>o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:___</w:t>
            </w:r>
          </w:p>
          <w:p w14:paraId="2561B8F4" w14:textId="77777777" w:rsidR="0074294B" w:rsidRPr="00261598" w:rsidRDefault="0074294B" w:rsidP="00F35969">
            <w:pPr>
              <w:rPr>
                <w:rFonts w:ascii="Georgia" w:hAnsi="Georgia"/>
                <w:sz w:val="20"/>
                <w:szCs w:val="20"/>
              </w:rPr>
            </w:pPr>
            <w:r w:rsidRPr="00492B83">
              <w:rPr>
                <w:rFonts w:ascii="Georgia" w:hAnsi="Georgia"/>
                <w:sz w:val="20"/>
                <w:szCs w:val="20"/>
              </w:rPr>
              <w:t xml:space="preserve">If </w:t>
            </w:r>
            <w:proofErr w:type="spellStart"/>
            <w:r w:rsidRPr="00492B83">
              <w:rPr>
                <w:rFonts w:ascii="Georgia" w:hAnsi="Georgia"/>
                <w:sz w:val="20"/>
                <w:szCs w:val="20"/>
              </w:rPr>
              <w:t>yes</w:t>
            </w:r>
            <w:proofErr w:type="spellEnd"/>
            <w:r w:rsidRPr="00492B83">
              <w:rPr>
                <w:rFonts w:ascii="Georgia" w:hAnsi="Georgia"/>
                <w:sz w:val="20"/>
                <w:szCs w:val="20"/>
              </w:rPr>
              <w:t xml:space="preserve">, </w:t>
            </w:r>
            <w:proofErr w:type="spellStart"/>
            <w:r w:rsidRPr="00492B83">
              <w:rPr>
                <w:rFonts w:ascii="Georgia" w:hAnsi="Georgia"/>
                <w:sz w:val="20"/>
                <w:szCs w:val="20"/>
              </w:rPr>
              <w:t>please</w:t>
            </w:r>
            <w:proofErr w:type="spellEnd"/>
            <w:r w:rsidRPr="00492B83"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 w:rsidRPr="00492B83">
              <w:rPr>
                <w:rFonts w:ascii="Georgia" w:hAnsi="Georgia"/>
                <w:sz w:val="20"/>
                <w:szCs w:val="20"/>
              </w:rPr>
              <w:t>name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the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co-</w:t>
            </w:r>
            <w:proofErr w:type="spellStart"/>
            <w:proofErr w:type="gramStart"/>
            <w:r>
              <w:rPr>
                <w:rFonts w:ascii="Georgia" w:hAnsi="Georgia"/>
                <w:sz w:val="20"/>
                <w:szCs w:val="20"/>
              </w:rPr>
              <w:t>author</w:t>
            </w:r>
            <w:proofErr w:type="spell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________________________________________</w:t>
            </w:r>
          </w:p>
        </w:tc>
      </w:tr>
    </w:tbl>
    <w:p w14:paraId="3E1EA518" w14:textId="77777777" w:rsidR="004F44EA" w:rsidRPr="0078611C" w:rsidRDefault="004F44EA" w:rsidP="0074294B">
      <w:pPr>
        <w:spacing w:after="0"/>
        <w:rPr>
          <w:rFonts w:ascii="Georgia" w:hAnsi="Georg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4294B" w:rsidRPr="0078611C" w14:paraId="6F09C1B2" w14:textId="77777777" w:rsidTr="00F35969">
        <w:tc>
          <w:tcPr>
            <w:tcW w:w="9062" w:type="dxa"/>
          </w:tcPr>
          <w:p w14:paraId="7BD13859" w14:textId="77777777" w:rsidR="0074294B" w:rsidRPr="0074294B" w:rsidRDefault="0074294B" w:rsidP="00F35969">
            <w:pPr>
              <w:spacing w:before="24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Co-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author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</w:t>
            </w:r>
          </w:p>
          <w:p w14:paraId="246BB50E" w14:textId="77777777" w:rsidR="0074294B" w:rsidRPr="0078611C" w:rsidRDefault="0074294B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First </w:t>
            </w:r>
            <w:proofErr w:type="gramStart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author:_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__ Shared first </w:t>
            </w:r>
            <w:proofErr w:type="spellStart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authorship:___Second</w:t>
            </w:r>
            <w:proofErr w:type="spell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 xml:space="preserve"> author:___ Senior author:___ Other:___</w:t>
            </w:r>
          </w:p>
          <w:p w14:paraId="530DA457" w14:textId="77777777" w:rsidR="0074294B" w:rsidRDefault="0074294B" w:rsidP="00F35969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The independent contribution of the co-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author</w:t>
            </w: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:_</w:t>
            </w:r>
            <w:proofErr w:type="gramEnd"/>
            <w:r w:rsidRPr="0078611C">
              <w:rPr>
                <w:rFonts w:ascii="Georgia" w:hAnsi="Georgia"/>
                <w:sz w:val="20"/>
                <w:szCs w:val="20"/>
                <w:lang w:val="en-US"/>
              </w:rPr>
              <w:t>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</w:t>
            </w:r>
          </w:p>
          <w:p w14:paraId="4D6677AB" w14:textId="77777777" w:rsidR="0074294B" w:rsidRPr="00261598" w:rsidRDefault="0074294B" w:rsidP="00F35969">
            <w:pPr>
              <w:rPr>
                <w:rFonts w:ascii="Georgia" w:hAnsi="Georgia"/>
                <w:b/>
                <w:sz w:val="20"/>
                <w:szCs w:val="20"/>
              </w:rPr>
            </w:pPr>
            <w:r w:rsidRPr="0078611C">
              <w:rPr>
                <w:rFonts w:ascii="Georgia" w:hAnsi="Georgia"/>
                <w:sz w:val="20"/>
                <w:szCs w:val="20"/>
                <w:lang w:val="en-US"/>
              </w:rPr>
              <w:lastRenderedPageBreak/>
              <w:t>___</w:t>
            </w:r>
            <w:r>
              <w:rPr>
                <w:rFonts w:ascii="Georgia" w:hAnsi="Georgia"/>
                <w:sz w:val="20"/>
                <w:szCs w:val="20"/>
                <w:lang w:val="en-US"/>
              </w:rPr>
              <w:t>_______________________________________________________________</w:t>
            </w:r>
          </w:p>
        </w:tc>
      </w:tr>
    </w:tbl>
    <w:p w14:paraId="6458BD0D" w14:textId="77777777" w:rsidR="0074294B" w:rsidRPr="0078611C" w:rsidRDefault="0074294B" w:rsidP="0074294B">
      <w:pPr>
        <w:spacing w:after="0"/>
        <w:rPr>
          <w:rFonts w:ascii="Georgia" w:hAnsi="Georg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4294B" w:rsidRPr="00B42E39" w14:paraId="2E660E66" w14:textId="77777777" w:rsidTr="00F35969">
        <w:tc>
          <w:tcPr>
            <w:tcW w:w="9062" w:type="dxa"/>
          </w:tcPr>
          <w:p w14:paraId="3B599170" w14:textId="77777777" w:rsidR="0074294B" w:rsidRPr="0074294B" w:rsidRDefault="0074294B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Must be signed by the candidate and </w:t>
            </w:r>
            <w:proofErr w:type="gramStart"/>
            <w:r w:rsidRPr="0074294B">
              <w:rPr>
                <w:rFonts w:ascii="Georgia" w:hAnsi="Georgia"/>
                <w:b/>
                <w:sz w:val="20"/>
                <w:szCs w:val="20"/>
                <w:lang w:val="en-US"/>
              </w:rPr>
              <w:t>co-author</w:t>
            </w:r>
            <w:proofErr w:type="gramEnd"/>
          </w:p>
          <w:p w14:paraId="762D36DF" w14:textId="77777777" w:rsidR="0074294B" w:rsidRDefault="0074294B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14E8E145" w14:textId="77777777" w:rsidR="00B42E39" w:rsidRPr="0074294B" w:rsidRDefault="00B42E39" w:rsidP="00F35969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3AD4C6AA" w14:textId="0FD63EAE" w:rsidR="00B42E39" w:rsidRDefault="00B42E39" w:rsidP="00F35969">
            <w:pPr>
              <w:rPr>
                <w:rFonts w:ascii="Georgia" w:hAnsi="Georgia"/>
                <w:sz w:val="18"/>
                <w:szCs w:val="18"/>
                <w:lang w:val="en-GB"/>
              </w:rPr>
            </w:pPr>
            <w:r w:rsidRPr="00B42E39">
              <w:rPr>
                <w:rFonts w:ascii="Georgia" w:hAnsi="Georgia"/>
                <w:sz w:val="18"/>
                <w:szCs w:val="18"/>
                <w:lang w:val="en-GB"/>
              </w:rPr>
              <w:t xml:space="preserve">Place ___________, </w:t>
            </w:r>
            <w:proofErr w:type="spellStart"/>
            <w:r w:rsidRPr="00B42E39">
              <w:rPr>
                <w:rFonts w:ascii="Georgia" w:hAnsi="Georgia"/>
                <w:sz w:val="18"/>
                <w:szCs w:val="18"/>
                <w:lang w:val="en-GB"/>
              </w:rPr>
              <w:t>dato</w:t>
            </w:r>
            <w:proofErr w:type="spellEnd"/>
            <w:r w:rsidRPr="00B42E39">
              <w:rPr>
                <w:rFonts w:ascii="Georgia" w:hAnsi="Georgia"/>
                <w:sz w:val="18"/>
                <w:szCs w:val="18"/>
                <w:lang w:val="en-GB"/>
              </w:rPr>
              <w:t xml:space="preserve"> date _____/_____ 20_____</w:t>
            </w:r>
          </w:p>
          <w:p w14:paraId="17C39C38" w14:textId="77777777" w:rsidR="00B42E39" w:rsidRPr="00B42E39" w:rsidRDefault="00B42E39" w:rsidP="00F35969">
            <w:pPr>
              <w:rPr>
                <w:rFonts w:ascii="Georgia" w:hAnsi="Georgia"/>
                <w:sz w:val="18"/>
                <w:szCs w:val="18"/>
                <w:lang w:val="en-GB"/>
              </w:rPr>
            </w:pPr>
          </w:p>
          <w:p w14:paraId="535992EA" w14:textId="77777777" w:rsidR="0074294B" w:rsidRPr="0074294B" w:rsidRDefault="0074294B" w:rsidP="00F35969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74294B">
              <w:rPr>
                <w:rFonts w:ascii="Georgia" w:hAnsi="Georgia"/>
                <w:sz w:val="18"/>
                <w:szCs w:val="18"/>
                <w:lang w:val="en-US"/>
              </w:rPr>
              <w:t xml:space="preserve">Handwritten signature of candidate                        </w:t>
            </w:r>
            <w:r w:rsidRPr="00807E2C">
              <w:rPr>
                <w:rFonts w:ascii="Georgia" w:hAnsi="Georgia"/>
                <w:sz w:val="18"/>
                <w:szCs w:val="18"/>
                <w:lang w:val="en-US"/>
              </w:rPr>
              <w:t>Handwrit</w:t>
            </w:r>
            <w:r>
              <w:rPr>
                <w:rFonts w:ascii="Georgia" w:hAnsi="Georgia"/>
                <w:sz w:val="18"/>
                <w:szCs w:val="18"/>
                <w:lang w:val="en-US"/>
              </w:rPr>
              <w:t>t</w:t>
            </w:r>
            <w:r w:rsidRPr="00807E2C">
              <w:rPr>
                <w:rFonts w:ascii="Georgia" w:hAnsi="Georgia"/>
                <w:sz w:val="18"/>
                <w:szCs w:val="18"/>
                <w:lang w:val="en-US"/>
              </w:rPr>
              <w:t>en signature of co-author</w:t>
            </w:r>
          </w:p>
        </w:tc>
      </w:tr>
    </w:tbl>
    <w:p w14:paraId="1C432E68" w14:textId="77777777" w:rsidR="0074294B" w:rsidRPr="0074294B" w:rsidRDefault="0074294B" w:rsidP="0074294B">
      <w:pPr>
        <w:rPr>
          <w:rFonts w:ascii="Georgia" w:hAnsi="Georgia"/>
          <w:sz w:val="20"/>
          <w:szCs w:val="20"/>
          <w:lang w:val="en-US"/>
        </w:rPr>
      </w:pPr>
    </w:p>
    <w:p w14:paraId="7BBAE494" w14:textId="757E7BD1" w:rsidR="001A201C" w:rsidRPr="0074294B" w:rsidRDefault="00290B6C" w:rsidP="00C70FCF">
      <w:pPr>
        <w:rPr>
          <w:lang w:val="en-US"/>
        </w:rPr>
      </w:pPr>
      <w:r w:rsidRPr="0074294B">
        <w:rPr>
          <w:lang w:val="en-US"/>
        </w:rPr>
        <w:t xml:space="preserve"> </w:t>
      </w:r>
    </w:p>
    <w:sectPr w:rsidR="001A201C" w:rsidRPr="0074294B" w:rsidSect="00C8654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001C4" w14:textId="77777777" w:rsidR="00C566B7" w:rsidRDefault="00C566B7" w:rsidP="006F2626">
      <w:pPr>
        <w:spacing w:after="0" w:line="240" w:lineRule="auto"/>
      </w:pPr>
      <w:r>
        <w:separator/>
      </w:r>
    </w:p>
  </w:endnote>
  <w:endnote w:type="continuationSeparator" w:id="0">
    <w:p w14:paraId="172C792E" w14:textId="77777777" w:rsidR="00C566B7" w:rsidRDefault="00C566B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CEFE" w14:textId="77777777" w:rsidR="000432C7" w:rsidRDefault="000432C7" w:rsidP="000432C7">
    <w:pPr>
      <w:pStyle w:val="Footer"/>
    </w:pPr>
    <w:r>
      <w:t>Version 2. 08.06.2018</w:t>
    </w:r>
  </w:p>
  <w:p w14:paraId="23EA6D3B" w14:textId="6DB0EF72" w:rsidR="00BD4326" w:rsidRDefault="00BD4326" w:rsidP="00BD4326">
    <w:pPr>
      <w:pStyle w:val="Footer"/>
    </w:pPr>
  </w:p>
  <w:p w14:paraId="7962E3E7" w14:textId="54BBECDA" w:rsidR="000711C4" w:rsidRPr="00AB0568" w:rsidRDefault="000711C4" w:rsidP="00AB0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A9FF" w14:textId="77777777" w:rsidR="000432C7" w:rsidRDefault="000432C7" w:rsidP="000432C7">
    <w:pPr>
      <w:pStyle w:val="Footer"/>
    </w:pPr>
    <w:r>
      <w:t>Version 2. 08.06.2018</w:t>
    </w:r>
  </w:p>
  <w:p w14:paraId="4A631E41" w14:textId="420DF789" w:rsidR="00AC589A" w:rsidRPr="008D0F02" w:rsidRDefault="00AC589A" w:rsidP="008D0F02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DF850" w14:textId="77777777" w:rsidR="00C566B7" w:rsidRDefault="00C566B7" w:rsidP="006F2626">
      <w:pPr>
        <w:spacing w:after="0" w:line="240" w:lineRule="auto"/>
      </w:pPr>
      <w:r>
        <w:separator/>
      </w:r>
    </w:p>
  </w:footnote>
  <w:footnote w:type="continuationSeparator" w:id="0">
    <w:p w14:paraId="172CA344" w14:textId="77777777" w:rsidR="00C566B7" w:rsidRDefault="00C566B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E618" w14:textId="77777777" w:rsidR="00686FA6" w:rsidRPr="008A044C" w:rsidRDefault="0061288B" w:rsidP="00686FA6">
    <w:pPr>
      <w:pStyle w:val="Header"/>
      <w:ind w:left="-426"/>
    </w:pPr>
    <w:r w:rsidRPr="00B40445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37EDE55" wp14:editId="1524554C">
          <wp:simplePos x="0" y="0"/>
          <wp:positionH relativeFrom="page">
            <wp:posOffset>360045</wp:posOffset>
          </wp:positionH>
          <wp:positionV relativeFrom="page">
            <wp:posOffset>395605</wp:posOffset>
          </wp:positionV>
          <wp:extent cx="2854800" cy="723600"/>
          <wp:effectExtent l="0" t="0" r="3175" b="635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D08F4" w14:textId="77777777" w:rsidR="000711C4" w:rsidRPr="00AC4272" w:rsidRDefault="000711C4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C91389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3B5B5783" w14:textId="77777777" w:rsidTr="00993C2C">
      <w:trPr>
        <w:trHeight w:val="1231"/>
      </w:trPr>
      <w:tc>
        <w:tcPr>
          <w:tcW w:w="5097" w:type="dxa"/>
        </w:tcPr>
        <w:p w14:paraId="38D985C6" w14:textId="77777777" w:rsidR="003C6DD9" w:rsidRDefault="00382C76" w:rsidP="00552107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2DE90619" wp14:editId="5F9BBD7A">
                <wp:extent cx="2351700" cy="723600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1700" cy="72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0BEDC2EB" w14:textId="77777777" w:rsidR="003C6DD9" w:rsidRDefault="003C6DD9" w:rsidP="00552107">
          <w:pPr>
            <w:pStyle w:val="Header"/>
          </w:pPr>
        </w:p>
      </w:tc>
    </w:tr>
  </w:tbl>
  <w:p w14:paraId="3A390186" w14:textId="77777777"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18B9"/>
    <w:multiLevelType w:val="hybridMultilevel"/>
    <w:tmpl w:val="5C84B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F5F7C"/>
    <w:multiLevelType w:val="hybridMultilevel"/>
    <w:tmpl w:val="D41A78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27D7E"/>
    <w:multiLevelType w:val="hybridMultilevel"/>
    <w:tmpl w:val="4B9E5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51220"/>
    <w:multiLevelType w:val="hybridMultilevel"/>
    <w:tmpl w:val="641AC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071FE"/>
    <w:multiLevelType w:val="hybridMultilevel"/>
    <w:tmpl w:val="6D0A778E"/>
    <w:lvl w:ilvl="0" w:tplc="00D06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C5BA4"/>
    <w:multiLevelType w:val="multilevel"/>
    <w:tmpl w:val="DF1E0248"/>
    <w:lvl w:ilvl="0">
      <w:start w:val="1"/>
      <w:numFmt w:val="decimal"/>
      <w:pStyle w:val="Heading1"/>
      <w:lvlText w:val="%1."/>
      <w:lvlJc w:val="left"/>
      <w:pPr>
        <w:tabs>
          <w:tab w:val="num" w:pos="108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520"/>
        </w:tabs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36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520"/>
        </w:tabs>
        <w:ind w:left="4320" w:hanging="1440"/>
      </w:pPr>
      <w:rPr>
        <w:rFonts w:hint="default"/>
      </w:rPr>
    </w:lvl>
  </w:abstractNum>
  <w:abstractNum w:abstractNumId="9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874501">
    <w:abstractNumId w:val="8"/>
  </w:num>
  <w:num w:numId="2" w16cid:durableId="227884579">
    <w:abstractNumId w:val="5"/>
  </w:num>
  <w:num w:numId="3" w16cid:durableId="371537557">
    <w:abstractNumId w:val="2"/>
  </w:num>
  <w:num w:numId="4" w16cid:durableId="522400668">
    <w:abstractNumId w:val="1"/>
  </w:num>
  <w:num w:numId="5" w16cid:durableId="808011244">
    <w:abstractNumId w:val="9"/>
  </w:num>
  <w:num w:numId="6" w16cid:durableId="245308646">
    <w:abstractNumId w:val="6"/>
  </w:num>
  <w:num w:numId="7" w16cid:durableId="1212302935">
    <w:abstractNumId w:val="0"/>
  </w:num>
  <w:num w:numId="8" w16cid:durableId="1290864120">
    <w:abstractNumId w:val="4"/>
  </w:num>
  <w:num w:numId="9" w16cid:durableId="896430826">
    <w:abstractNumId w:val="3"/>
  </w:num>
  <w:num w:numId="10" w16cid:durableId="19642669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98E"/>
    <w:rsid w:val="0000593B"/>
    <w:rsid w:val="00025304"/>
    <w:rsid w:val="00032347"/>
    <w:rsid w:val="00033D70"/>
    <w:rsid w:val="00034AAB"/>
    <w:rsid w:val="00040733"/>
    <w:rsid w:val="000432C7"/>
    <w:rsid w:val="00043622"/>
    <w:rsid w:val="000532F9"/>
    <w:rsid w:val="000711C4"/>
    <w:rsid w:val="000838D4"/>
    <w:rsid w:val="000B326E"/>
    <w:rsid w:val="000C5ED5"/>
    <w:rsid w:val="000C6C52"/>
    <w:rsid w:val="000D1DE6"/>
    <w:rsid w:val="000D5C8A"/>
    <w:rsid w:val="000E3F46"/>
    <w:rsid w:val="000E66F6"/>
    <w:rsid w:val="000F03AE"/>
    <w:rsid w:val="001204F3"/>
    <w:rsid w:val="00121A68"/>
    <w:rsid w:val="00147EC9"/>
    <w:rsid w:val="0016202B"/>
    <w:rsid w:val="00176DD8"/>
    <w:rsid w:val="0018219B"/>
    <w:rsid w:val="00195FF2"/>
    <w:rsid w:val="001A201C"/>
    <w:rsid w:val="001A43FF"/>
    <w:rsid w:val="001A6239"/>
    <w:rsid w:val="001A63F3"/>
    <w:rsid w:val="001C3144"/>
    <w:rsid w:val="001C53D1"/>
    <w:rsid w:val="001E1FD6"/>
    <w:rsid w:val="001E294B"/>
    <w:rsid w:val="001E661D"/>
    <w:rsid w:val="001F2CDA"/>
    <w:rsid w:val="00202A26"/>
    <w:rsid w:val="0020706A"/>
    <w:rsid w:val="00213061"/>
    <w:rsid w:val="00215E51"/>
    <w:rsid w:val="00222752"/>
    <w:rsid w:val="002275BA"/>
    <w:rsid w:val="002308E6"/>
    <w:rsid w:val="00231145"/>
    <w:rsid w:val="00232745"/>
    <w:rsid w:val="00245C77"/>
    <w:rsid w:val="00252941"/>
    <w:rsid w:val="002535E6"/>
    <w:rsid w:val="00255D15"/>
    <w:rsid w:val="00262EDB"/>
    <w:rsid w:val="0026488E"/>
    <w:rsid w:val="002741FC"/>
    <w:rsid w:val="00290B6C"/>
    <w:rsid w:val="00291796"/>
    <w:rsid w:val="002966C9"/>
    <w:rsid w:val="00296BD0"/>
    <w:rsid w:val="002A4945"/>
    <w:rsid w:val="002A664E"/>
    <w:rsid w:val="002C0398"/>
    <w:rsid w:val="002C1BB8"/>
    <w:rsid w:val="002C5696"/>
    <w:rsid w:val="002D065F"/>
    <w:rsid w:val="002E52AC"/>
    <w:rsid w:val="002F4F99"/>
    <w:rsid w:val="0031170A"/>
    <w:rsid w:val="00314749"/>
    <w:rsid w:val="003156E6"/>
    <w:rsid w:val="003157B3"/>
    <w:rsid w:val="0031741E"/>
    <w:rsid w:val="00324E5B"/>
    <w:rsid w:val="00325B49"/>
    <w:rsid w:val="0032641E"/>
    <w:rsid w:val="00326DE7"/>
    <w:rsid w:val="00332A21"/>
    <w:rsid w:val="003403AF"/>
    <w:rsid w:val="00340EA5"/>
    <w:rsid w:val="00381B02"/>
    <w:rsid w:val="00382C76"/>
    <w:rsid w:val="00384E83"/>
    <w:rsid w:val="00385FD5"/>
    <w:rsid w:val="0038680F"/>
    <w:rsid w:val="003A5F2F"/>
    <w:rsid w:val="003A733F"/>
    <w:rsid w:val="003B4B8A"/>
    <w:rsid w:val="003B68DC"/>
    <w:rsid w:val="003C218C"/>
    <w:rsid w:val="003C6DD9"/>
    <w:rsid w:val="003D217B"/>
    <w:rsid w:val="0040653F"/>
    <w:rsid w:val="00412561"/>
    <w:rsid w:val="004213D6"/>
    <w:rsid w:val="00423C58"/>
    <w:rsid w:val="004253AE"/>
    <w:rsid w:val="00432910"/>
    <w:rsid w:val="004416D1"/>
    <w:rsid w:val="00442127"/>
    <w:rsid w:val="00442F10"/>
    <w:rsid w:val="004531A4"/>
    <w:rsid w:val="00471DAC"/>
    <w:rsid w:val="00472B98"/>
    <w:rsid w:val="00473D98"/>
    <w:rsid w:val="00483FE9"/>
    <w:rsid w:val="00494E41"/>
    <w:rsid w:val="0049789C"/>
    <w:rsid w:val="004A1052"/>
    <w:rsid w:val="004B5BB9"/>
    <w:rsid w:val="004B6046"/>
    <w:rsid w:val="004D02A1"/>
    <w:rsid w:val="004D63A6"/>
    <w:rsid w:val="004E10D2"/>
    <w:rsid w:val="004E69B4"/>
    <w:rsid w:val="004F44DB"/>
    <w:rsid w:val="004F44EA"/>
    <w:rsid w:val="00503DE0"/>
    <w:rsid w:val="00504875"/>
    <w:rsid w:val="00507BAE"/>
    <w:rsid w:val="0051239B"/>
    <w:rsid w:val="0053482F"/>
    <w:rsid w:val="00542E12"/>
    <w:rsid w:val="00544D44"/>
    <w:rsid w:val="00552107"/>
    <w:rsid w:val="00555487"/>
    <w:rsid w:val="005669BB"/>
    <w:rsid w:val="005747FB"/>
    <w:rsid w:val="005775EB"/>
    <w:rsid w:val="00582B29"/>
    <w:rsid w:val="005879DE"/>
    <w:rsid w:val="005928F1"/>
    <w:rsid w:val="005A1AEB"/>
    <w:rsid w:val="005B3657"/>
    <w:rsid w:val="005E0D18"/>
    <w:rsid w:val="005F6C42"/>
    <w:rsid w:val="00601F3F"/>
    <w:rsid w:val="0061288B"/>
    <w:rsid w:val="00622035"/>
    <w:rsid w:val="00624A1D"/>
    <w:rsid w:val="00630C2C"/>
    <w:rsid w:val="00637134"/>
    <w:rsid w:val="00646C8D"/>
    <w:rsid w:val="006513AB"/>
    <w:rsid w:val="00662E82"/>
    <w:rsid w:val="00686FA6"/>
    <w:rsid w:val="0068763C"/>
    <w:rsid w:val="0069792F"/>
    <w:rsid w:val="006B1720"/>
    <w:rsid w:val="006B2A25"/>
    <w:rsid w:val="006C4552"/>
    <w:rsid w:val="006F2626"/>
    <w:rsid w:val="006F7ECA"/>
    <w:rsid w:val="0070018B"/>
    <w:rsid w:val="00704DD2"/>
    <w:rsid w:val="00707411"/>
    <w:rsid w:val="0071039C"/>
    <w:rsid w:val="007165D3"/>
    <w:rsid w:val="0072108B"/>
    <w:rsid w:val="007322A0"/>
    <w:rsid w:val="00737E2C"/>
    <w:rsid w:val="0074294B"/>
    <w:rsid w:val="00750CB5"/>
    <w:rsid w:val="00751529"/>
    <w:rsid w:val="0076588D"/>
    <w:rsid w:val="0077351C"/>
    <w:rsid w:val="00783959"/>
    <w:rsid w:val="00783D0C"/>
    <w:rsid w:val="00786AD4"/>
    <w:rsid w:val="007A1956"/>
    <w:rsid w:val="007A5E67"/>
    <w:rsid w:val="007A732D"/>
    <w:rsid w:val="007D5793"/>
    <w:rsid w:val="007E22AF"/>
    <w:rsid w:val="007E4DBD"/>
    <w:rsid w:val="007E5442"/>
    <w:rsid w:val="007E78C5"/>
    <w:rsid w:val="007F1A02"/>
    <w:rsid w:val="007F240E"/>
    <w:rsid w:val="0083098D"/>
    <w:rsid w:val="00856A20"/>
    <w:rsid w:val="008766DC"/>
    <w:rsid w:val="00883A2A"/>
    <w:rsid w:val="00884E52"/>
    <w:rsid w:val="008959B5"/>
    <w:rsid w:val="008A044C"/>
    <w:rsid w:val="008B0A03"/>
    <w:rsid w:val="008C43B7"/>
    <w:rsid w:val="008D0F02"/>
    <w:rsid w:val="008D3193"/>
    <w:rsid w:val="008D4F3B"/>
    <w:rsid w:val="008D547F"/>
    <w:rsid w:val="008E6CCC"/>
    <w:rsid w:val="008E78D3"/>
    <w:rsid w:val="008F104F"/>
    <w:rsid w:val="00900188"/>
    <w:rsid w:val="00907583"/>
    <w:rsid w:val="00921DBC"/>
    <w:rsid w:val="00932FA4"/>
    <w:rsid w:val="0095053A"/>
    <w:rsid w:val="0096155B"/>
    <w:rsid w:val="00966C18"/>
    <w:rsid w:val="00982A88"/>
    <w:rsid w:val="00985D89"/>
    <w:rsid w:val="00985D9C"/>
    <w:rsid w:val="00993457"/>
    <w:rsid w:val="00993C2C"/>
    <w:rsid w:val="009A2881"/>
    <w:rsid w:val="009B75CA"/>
    <w:rsid w:val="009C2B2F"/>
    <w:rsid w:val="009D0EB9"/>
    <w:rsid w:val="009D4C81"/>
    <w:rsid w:val="009E7795"/>
    <w:rsid w:val="009F2505"/>
    <w:rsid w:val="00A11F5D"/>
    <w:rsid w:val="00A308F2"/>
    <w:rsid w:val="00A40D47"/>
    <w:rsid w:val="00A4466F"/>
    <w:rsid w:val="00A46423"/>
    <w:rsid w:val="00A62B82"/>
    <w:rsid w:val="00A71DFC"/>
    <w:rsid w:val="00A7494C"/>
    <w:rsid w:val="00A83BEE"/>
    <w:rsid w:val="00A8658A"/>
    <w:rsid w:val="00A8734D"/>
    <w:rsid w:val="00A93757"/>
    <w:rsid w:val="00AA7420"/>
    <w:rsid w:val="00AB0568"/>
    <w:rsid w:val="00AB4890"/>
    <w:rsid w:val="00AC1464"/>
    <w:rsid w:val="00AC4272"/>
    <w:rsid w:val="00AC589A"/>
    <w:rsid w:val="00AE46FF"/>
    <w:rsid w:val="00AE6604"/>
    <w:rsid w:val="00B0738E"/>
    <w:rsid w:val="00B309E8"/>
    <w:rsid w:val="00B40E10"/>
    <w:rsid w:val="00B42E39"/>
    <w:rsid w:val="00B43027"/>
    <w:rsid w:val="00B44A1C"/>
    <w:rsid w:val="00B53A03"/>
    <w:rsid w:val="00B544F4"/>
    <w:rsid w:val="00B70BDC"/>
    <w:rsid w:val="00B74C8D"/>
    <w:rsid w:val="00B922D3"/>
    <w:rsid w:val="00B93ADD"/>
    <w:rsid w:val="00BB5CDD"/>
    <w:rsid w:val="00BD4326"/>
    <w:rsid w:val="00BE2551"/>
    <w:rsid w:val="00BE7589"/>
    <w:rsid w:val="00BF546E"/>
    <w:rsid w:val="00C03A5F"/>
    <w:rsid w:val="00C05149"/>
    <w:rsid w:val="00C13D98"/>
    <w:rsid w:val="00C1524A"/>
    <w:rsid w:val="00C23CF2"/>
    <w:rsid w:val="00C247D6"/>
    <w:rsid w:val="00C32DB2"/>
    <w:rsid w:val="00C37D1F"/>
    <w:rsid w:val="00C566B7"/>
    <w:rsid w:val="00C629FB"/>
    <w:rsid w:val="00C62FC9"/>
    <w:rsid w:val="00C67B1A"/>
    <w:rsid w:val="00C70FCF"/>
    <w:rsid w:val="00C7204A"/>
    <w:rsid w:val="00C80F67"/>
    <w:rsid w:val="00C814FE"/>
    <w:rsid w:val="00C820B6"/>
    <w:rsid w:val="00C86543"/>
    <w:rsid w:val="00C91389"/>
    <w:rsid w:val="00C9238A"/>
    <w:rsid w:val="00CD16CE"/>
    <w:rsid w:val="00CD188B"/>
    <w:rsid w:val="00CE25BF"/>
    <w:rsid w:val="00CE644C"/>
    <w:rsid w:val="00CF7E2A"/>
    <w:rsid w:val="00D067CA"/>
    <w:rsid w:val="00D320A8"/>
    <w:rsid w:val="00D60ECA"/>
    <w:rsid w:val="00D6207B"/>
    <w:rsid w:val="00D6682D"/>
    <w:rsid w:val="00D73E6D"/>
    <w:rsid w:val="00D871A6"/>
    <w:rsid w:val="00DA527E"/>
    <w:rsid w:val="00DB5AB2"/>
    <w:rsid w:val="00DC1458"/>
    <w:rsid w:val="00DC15B9"/>
    <w:rsid w:val="00DC6F17"/>
    <w:rsid w:val="00DD1C40"/>
    <w:rsid w:val="00DD2378"/>
    <w:rsid w:val="00DE0893"/>
    <w:rsid w:val="00DE181B"/>
    <w:rsid w:val="00DE293E"/>
    <w:rsid w:val="00DE786E"/>
    <w:rsid w:val="00DF0301"/>
    <w:rsid w:val="00DF097B"/>
    <w:rsid w:val="00E035C6"/>
    <w:rsid w:val="00E40E26"/>
    <w:rsid w:val="00E63149"/>
    <w:rsid w:val="00E6698E"/>
    <w:rsid w:val="00E712B3"/>
    <w:rsid w:val="00E77946"/>
    <w:rsid w:val="00E77FDC"/>
    <w:rsid w:val="00E95EBD"/>
    <w:rsid w:val="00EA1493"/>
    <w:rsid w:val="00EA27E3"/>
    <w:rsid w:val="00EB5E12"/>
    <w:rsid w:val="00EB7EDA"/>
    <w:rsid w:val="00EC503D"/>
    <w:rsid w:val="00ED345C"/>
    <w:rsid w:val="00EE6F9C"/>
    <w:rsid w:val="00EF0C3F"/>
    <w:rsid w:val="00EF290E"/>
    <w:rsid w:val="00EF541D"/>
    <w:rsid w:val="00F00100"/>
    <w:rsid w:val="00F1633F"/>
    <w:rsid w:val="00F26702"/>
    <w:rsid w:val="00F37F7C"/>
    <w:rsid w:val="00F54A1E"/>
    <w:rsid w:val="00F61E56"/>
    <w:rsid w:val="00F718DC"/>
    <w:rsid w:val="00F848BB"/>
    <w:rsid w:val="00FA06C0"/>
    <w:rsid w:val="00FA544E"/>
    <w:rsid w:val="00FB3822"/>
    <w:rsid w:val="00FB462F"/>
    <w:rsid w:val="00FB7445"/>
    <w:rsid w:val="00FD4641"/>
    <w:rsid w:val="00FE4166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BD9F3"/>
  <w15:docId w15:val="{A941FB42-3769-466F-80B2-89D50144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09E8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0018B"/>
    <w:pPr>
      <w:keepNext/>
      <w:numPr>
        <w:numId w:val="1"/>
      </w:numPr>
      <w:tabs>
        <w:tab w:val="clear" w:pos="1080"/>
      </w:tabs>
      <w:suppressAutoHyphens w:val="0"/>
      <w:autoSpaceDN/>
      <w:spacing w:before="240" w:after="60" w:line="240" w:lineRule="auto"/>
      <w:textAlignment w:val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70018B"/>
    <w:pPr>
      <w:keepNext/>
      <w:numPr>
        <w:ilvl w:val="1"/>
        <w:numId w:val="1"/>
      </w:numPr>
      <w:suppressAutoHyphens w:val="0"/>
      <w:autoSpaceDN/>
      <w:spacing w:before="240" w:after="60" w:line="240" w:lineRule="auto"/>
      <w:textAlignment w:val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nb-NO"/>
    </w:rPr>
  </w:style>
  <w:style w:type="paragraph" w:styleId="Heading3">
    <w:name w:val="heading 3"/>
    <w:basedOn w:val="Normal"/>
    <w:next w:val="Normal"/>
    <w:link w:val="Heading3Char"/>
    <w:qFormat/>
    <w:rsid w:val="0070018B"/>
    <w:pPr>
      <w:keepNext/>
      <w:numPr>
        <w:ilvl w:val="2"/>
        <w:numId w:val="1"/>
      </w:numPr>
      <w:tabs>
        <w:tab w:val="clear" w:pos="3600"/>
      </w:tabs>
      <w:suppressAutoHyphens w:val="0"/>
      <w:autoSpaceDN/>
      <w:spacing w:before="240" w:after="60" w:line="240" w:lineRule="auto"/>
      <w:ind w:left="0" w:firstLine="0"/>
      <w:textAlignment w:val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uppressAutoHyphens w:val="0"/>
      <w:autoSpaceDN/>
      <w:spacing w:after="0" w:line="240" w:lineRule="auto"/>
      <w:textAlignment w:val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uppressAutoHyphens w:val="0"/>
      <w:autoSpaceDN/>
      <w:spacing w:after="0" w:line="240" w:lineRule="auto"/>
      <w:textAlignment w:val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rsid w:val="00B309E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0018B"/>
    <w:rPr>
      <w:rFonts w:ascii="Times New Roman" w:eastAsia="Times New Roman" w:hAnsi="Times New Roman" w:cs="Arial"/>
      <w:b/>
      <w:bCs/>
      <w:kern w:val="32"/>
      <w:sz w:val="24"/>
      <w:szCs w:val="32"/>
      <w:lang w:eastAsia="nb-NO"/>
    </w:rPr>
  </w:style>
  <w:style w:type="character" w:customStyle="1" w:styleId="Heading2Char">
    <w:name w:val="Heading 2 Char"/>
    <w:basedOn w:val="DefaultParagraphFont"/>
    <w:link w:val="Heading2"/>
    <w:rsid w:val="0070018B"/>
    <w:rPr>
      <w:rFonts w:ascii="Times New Roman" w:eastAsia="Times New Roman" w:hAnsi="Times New Roman" w:cs="Arial"/>
      <w:b/>
      <w:bCs/>
      <w:iCs/>
      <w:sz w:val="24"/>
      <w:szCs w:val="28"/>
      <w:lang w:eastAsia="nb-NO"/>
    </w:rPr>
  </w:style>
  <w:style w:type="character" w:customStyle="1" w:styleId="Heading3Char">
    <w:name w:val="Heading 3 Char"/>
    <w:basedOn w:val="DefaultParagraphFont"/>
    <w:link w:val="Heading3"/>
    <w:rsid w:val="0070018B"/>
    <w:rPr>
      <w:rFonts w:ascii="Times New Roman" w:eastAsia="Times New Roman" w:hAnsi="Times New Roman" w:cs="Arial"/>
      <w:b/>
      <w:bCs/>
      <w:sz w:val="24"/>
      <w:szCs w:val="26"/>
      <w:lang w:eastAsia="nb-NO"/>
    </w:rPr>
  </w:style>
  <w:style w:type="paragraph" w:styleId="BodyText">
    <w:name w:val="Body Text"/>
    <w:aliases w:val="bt"/>
    <w:basedOn w:val="Normal"/>
    <w:link w:val="BodyTextChar"/>
    <w:qFormat/>
    <w:rsid w:val="0070018B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70018B"/>
    <w:rPr>
      <w:rFonts w:ascii="Cambria" w:eastAsia="Times New Roman" w:hAnsi="Cambria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0018B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5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5149"/>
    <w:rPr>
      <w:rFonts w:ascii="Courier New" w:eastAsia="Times New Roman" w:hAnsi="Courier New" w:cs="Courier New"/>
      <w:lang w:eastAsia="nb-NO"/>
    </w:rPr>
  </w:style>
  <w:style w:type="paragraph" w:customStyle="1" w:styleId="Brdtekst31">
    <w:name w:val="Brødtekst 31"/>
    <w:basedOn w:val="Normal"/>
    <w:rsid w:val="00C05149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character" w:styleId="Emphasis">
    <w:name w:val="Emphasis"/>
    <w:basedOn w:val="DefaultParagraphFont"/>
    <w:uiPriority w:val="20"/>
    <w:qFormat/>
    <w:rsid w:val="00C051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4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.uio.no\med-faksekr-felles\med-fakadm-felles\Forskningsadministrasjon\Forskerutdanning\MALER\Maler%20v&#229;r%202024\Opptak\Engelsk\Bekreftelse%20p&#229;%20opptak%20-%20e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B7B42-0962-4F2A-9FAE-62E0B21BE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Bekreftelse på opptak - eng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Kristine Aarnes</dc:creator>
  <cp:lastModifiedBy>Anna Maria Liendo</cp:lastModifiedBy>
  <cp:revision>2</cp:revision>
  <cp:lastPrinted>2010-11-05T12:01:00Z</cp:lastPrinted>
  <dcterms:created xsi:type="dcterms:W3CDTF">2024-06-12T10:32:00Z</dcterms:created>
  <dcterms:modified xsi:type="dcterms:W3CDTF">2024-06-12T10:32:00Z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C:\Users\local_stianfra\Temp\11\eph-uio.uhad.no\EPHORTE-UIO\432_EphTranslate_2022.dotm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C:\Users\local_stianfra\Temp\11\3530525_DOCX.XML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2586853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https%3a%2f%2feph-uio.uhad.no%2fephorte%2fshared%2faspx%2fDefault%2fdetails.aspx%3ff%3dViewJP%26JP_ID%3d1642070</vt:lpwstr>
  </property>
  <property fmtid="{D5CDD505-2E9C-101B-9397-08002B2CF9AE}" pid="13" name="WindowName">
    <vt:lpwstr>rbottom</vt:lpwstr>
  </property>
  <property fmtid="{D5CDD505-2E9C-101B-9397-08002B2CF9AE}" pid="14" name="FileName">
    <vt:lpwstr>C%3a%5cUsers%5clocal_stianfra%5cTemp%5c11%5c3530525.DOCX</vt:lpwstr>
  </property>
  <property fmtid="{D5CDD505-2E9C-101B-9397-08002B2CF9AE}" pid="15" name="LinkId">
    <vt:i4>1642070</vt:i4>
  </property>
</Properties>
</file>