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F99" w:rsidRDefault="001B4F99">
      <w:pPr>
        <w:rPr>
          <w:b/>
        </w:rPr>
      </w:pPr>
      <w:r w:rsidRPr="001B4F99">
        <w:rPr>
          <w:b/>
        </w:rPr>
        <w:t xml:space="preserve">FORSLAG TIL STRUKTUR, </w:t>
      </w:r>
      <w:r w:rsidR="00543D08">
        <w:rPr>
          <w:b/>
        </w:rPr>
        <w:t>MAI</w:t>
      </w:r>
      <w:r>
        <w:rPr>
          <w:b/>
        </w:rPr>
        <w:t xml:space="preserve"> 2018</w:t>
      </w:r>
    </w:p>
    <w:p w:rsidR="00BE1ADF" w:rsidRDefault="001B4F99">
      <w:r w:rsidRPr="001B4F99">
        <w:rPr>
          <w:b/>
        </w:rPr>
        <w:t>TIL DISKUSJON</w:t>
      </w:r>
      <w:r>
        <w:rPr>
          <w:b/>
        </w:rPr>
        <w:t xml:space="preserve"> </w:t>
      </w:r>
      <w:r w:rsidR="00FF787F">
        <w:t xml:space="preserve">   </w:t>
      </w:r>
    </w:p>
    <w:p w:rsidR="001B4F99" w:rsidRDefault="001B4F99">
      <w:pPr>
        <w:rPr>
          <w:b/>
        </w:rPr>
      </w:pPr>
    </w:p>
    <w:p w:rsidR="001B4F99" w:rsidRDefault="001B4F99">
      <w:pPr>
        <w:rPr>
          <w:b/>
        </w:rPr>
      </w:pPr>
    </w:p>
    <w:p w:rsidR="00666B67" w:rsidRPr="001B4F99" w:rsidRDefault="00FF787F">
      <w:pPr>
        <w:rPr>
          <w:b/>
        </w:rPr>
      </w:pPr>
      <w:r w:rsidRPr="001B4F99">
        <w:rPr>
          <w:b/>
        </w:rPr>
        <w:t>Semesteret har tre deler:</w:t>
      </w:r>
    </w:p>
    <w:p w:rsidR="00666B67" w:rsidRPr="00666B67" w:rsidRDefault="00FF787F">
      <w:r w:rsidRPr="00666B67">
        <w:t>1) Obligatorisk/introkurs</w:t>
      </w:r>
      <w:r w:rsidR="00666B67" w:rsidRPr="00666B67">
        <w:t xml:space="preserve">: </w:t>
      </w:r>
      <w:r w:rsidRPr="00666B67">
        <w:t xml:space="preserve">15 </w:t>
      </w:r>
      <w:r w:rsidR="00666B67" w:rsidRPr="00666B67">
        <w:t>studiepoeng</w:t>
      </w:r>
      <w:r w:rsidRPr="00666B67">
        <w:t xml:space="preserve"> </w:t>
      </w:r>
    </w:p>
    <w:p w:rsidR="00666B67" w:rsidRPr="00666B67" w:rsidRDefault="00FF787F">
      <w:r w:rsidRPr="00666B67">
        <w:t xml:space="preserve">2) Metode 10 </w:t>
      </w:r>
      <w:r w:rsidR="00666B67">
        <w:t>studiepoeng</w:t>
      </w:r>
    </w:p>
    <w:p w:rsidR="00FF787F" w:rsidRDefault="00FF787F">
      <w:r w:rsidRPr="00666B67">
        <w:t xml:space="preserve">3)Valgfrie 5 </w:t>
      </w:r>
      <w:r w:rsidR="00666B67" w:rsidRPr="00666B67">
        <w:t>s</w:t>
      </w:r>
      <w:r w:rsidR="00666B67">
        <w:t>tudiepoeng</w:t>
      </w:r>
    </w:p>
    <w:p w:rsidR="001B4F99" w:rsidRDefault="001B4F99"/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2"/>
        <w:gridCol w:w="398"/>
        <w:gridCol w:w="4959"/>
      </w:tblGrid>
      <w:tr w:rsidR="001B4F99" w:rsidTr="00E05952">
        <w:trPr>
          <w:trHeight w:val="618"/>
        </w:trPr>
        <w:tc>
          <w:tcPr>
            <w:tcW w:w="2182" w:type="dxa"/>
          </w:tcPr>
          <w:p w:rsidR="001B4F99" w:rsidRDefault="001B4F99" w:rsidP="00E05952">
            <w:r>
              <w:t>Introdager, felles</w:t>
            </w:r>
          </w:p>
          <w:p w:rsidR="001B4F99" w:rsidRDefault="001B4F99" w:rsidP="00E05952">
            <w:r>
              <w:t xml:space="preserve">2 dager?  </w:t>
            </w:r>
          </w:p>
          <w:p w:rsidR="001B4F99" w:rsidRPr="00666B67" w:rsidRDefault="001B4F99" w:rsidP="00E05952">
            <w:r>
              <w:t xml:space="preserve">(Intro til helseforskning og til </w:t>
            </w:r>
            <w:proofErr w:type="spellStart"/>
            <w:r>
              <w:t>Helsam</w:t>
            </w:r>
            <w:proofErr w:type="spellEnd"/>
            <w:r>
              <w:t>)</w:t>
            </w:r>
          </w:p>
        </w:tc>
        <w:tc>
          <w:tcPr>
            <w:tcW w:w="398" w:type="dxa"/>
            <w:tcBorders>
              <w:top w:val="nil"/>
              <w:bottom w:val="nil"/>
            </w:tcBorders>
            <w:shd w:val="clear" w:color="auto" w:fill="auto"/>
          </w:tcPr>
          <w:p w:rsidR="001B4F99" w:rsidRPr="00666B67" w:rsidRDefault="001B4F99" w:rsidP="00E05952"/>
        </w:tc>
        <w:tc>
          <w:tcPr>
            <w:tcW w:w="4959" w:type="dxa"/>
            <w:shd w:val="clear" w:color="auto" w:fill="auto"/>
          </w:tcPr>
          <w:p w:rsidR="001B4F99" w:rsidRDefault="001B4F99" w:rsidP="00E05952">
            <w:r>
              <w:t>Introdager, på de ulike programmene</w:t>
            </w:r>
          </w:p>
          <w:p w:rsidR="001B4F99" w:rsidRDefault="001B4F99" w:rsidP="00E05952">
            <w:r>
              <w:t>3 dager?</w:t>
            </w:r>
          </w:p>
          <w:p w:rsidR="001B4F99" w:rsidRDefault="001B4F99" w:rsidP="00E05952"/>
          <w:p w:rsidR="001B4F99" w:rsidRDefault="001B4F99" w:rsidP="00E05952"/>
        </w:tc>
      </w:tr>
    </w:tbl>
    <w:tbl>
      <w:tblPr>
        <w:tblpPr w:leftFromText="141" w:rightFromText="141" w:vertAnchor="text" w:horzAnchor="margin" w:tblpXSpec="right" w:tblpY="-1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</w:tblGrid>
      <w:tr w:rsidR="001B4F99" w:rsidTr="001B4F99">
        <w:trPr>
          <w:trHeight w:val="742"/>
        </w:trPr>
        <w:tc>
          <w:tcPr>
            <w:tcW w:w="851" w:type="dxa"/>
          </w:tcPr>
          <w:p w:rsidR="001B4F99" w:rsidRDefault="001B4F99" w:rsidP="001B4F99">
            <w:r>
              <w:t xml:space="preserve">Uke </w:t>
            </w:r>
          </w:p>
          <w:p w:rsidR="001B4F99" w:rsidRDefault="001B4F99" w:rsidP="001B4F99">
            <w:r>
              <w:t>34</w:t>
            </w:r>
          </w:p>
        </w:tc>
      </w:tr>
    </w:tbl>
    <w:p w:rsidR="001B4F99" w:rsidRPr="00666B67" w:rsidRDefault="001B4F99"/>
    <w:tbl>
      <w:tblPr>
        <w:tblpPr w:leftFromText="141" w:rightFromText="141" w:vertAnchor="text" w:tblpX="8172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"/>
      </w:tblGrid>
      <w:tr w:rsidR="00467060" w:rsidTr="0089373F">
        <w:trPr>
          <w:trHeight w:val="9063"/>
        </w:trPr>
        <w:tc>
          <w:tcPr>
            <w:tcW w:w="671" w:type="dxa"/>
          </w:tcPr>
          <w:p w:rsidR="00467060" w:rsidRDefault="00467060" w:rsidP="00467060">
            <w:r>
              <w:t>Uke 35</w:t>
            </w:r>
          </w:p>
          <w:p w:rsidR="00467060" w:rsidRDefault="00467060" w:rsidP="00467060">
            <w:r>
              <w:t>36</w:t>
            </w:r>
          </w:p>
          <w:p w:rsidR="00467060" w:rsidRDefault="00467060" w:rsidP="00467060">
            <w:r>
              <w:t>37</w:t>
            </w:r>
          </w:p>
          <w:p w:rsidR="00467060" w:rsidRDefault="00467060" w:rsidP="00467060">
            <w:r>
              <w:t>38</w:t>
            </w:r>
          </w:p>
          <w:p w:rsidR="00467060" w:rsidRDefault="00467060" w:rsidP="00467060">
            <w:r>
              <w:t>39</w:t>
            </w:r>
          </w:p>
          <w:p w:rsidR="00467060" w:rsidRDefault="00467060" w:rsidP="00467060"/>
          <w:p w:rsidR="00467060" w:rsidRDefault="00467060" w:rsidP="00467060"/>
          <w:p w:rsidR="00666B67" w:rsidRDefault="00666B67" w:rsidP="00467060"/>
          <w:p w:rsidR="00666B67" w:rsidRDefault="00666B67" w:rsidP="00467060"/>
          <w:p w:rsidR="00666B67" w:rsidRDefault="00666B67" w:rsidP="00467060"/>
          <w:p w:rsidR="00666B67" w:rsidRDefault="00666B67" w:rsidP="00467060"/>
          <w:p w:rsidR="00666B67" w:rsidRDefault="00666B67" w:rsidP="00467060"/>
          <w:p w:rsidR="00467060" w:rsidRDefault="00467060" w:rsidP="00467060">
            <w:r>
              <w:t>41</w:t>
            </w:r>
          </w:p>
          <w:p w:rsidR="00467060" w:rsidRDefault="00467060" w:rsidP="00467060">
            <w:r>
              <w:t>42</w:t>
            </w:r>
          </w:p>
          <w:p w:rsidR="00467060" w:rsidRDefault="00467060" w:rsidP="00467060">
            <w:r>
              <w:t>43</w:t>
            </w:r>
          </w:p>
          <w:p w:rsidR="00467060" w:rsidRDefault="00467060" w:rsidP="00467060">
            <w:r>
              <w:t>44</w:t>
            </w:r>
          </w:p>
          <w:p w:rsidR="00467060" w:rsidRDefault="00467060" w:rsidP="00467060"/>
          <w:p w:rsidR="00467060" w:rsidRDefault="00467060" w:rsidP="00467060">
            <w:r>
              <w:t>45</w:t>
            </w:r>
          </w:p>
          <w:p w:rsidR="00467060" w:rsidRDefault="00467060" w:rsidP="00467060">
            <w:r>
              <w:t>46</w:t>
            </w:r>
          </w:p>
          <w:p w:rsidR="00467060" w:rsidRDefault="00467060" w:rsidP="00467060">
            <w:r>
              <w:t>47</w:t>
            </w:r>
          </w:p>
          <w:p w:rsidR="00467060" w:rsidRDefault="00467060" w:rsidP="00467060">
            <w:r>
              <w:t>48</w:t>
            </w:r>
          </w:p>
          <w:p w:rsidR="00467060" w:rsidRDefault="00467060" w:rsidP="00467060"/>
          <w:p w:rsidR="0089373F" w:rsidRDefault="0089373F" w:rsidP="00467060"/>
          <w:p w:rsidR="0089373F" w:rsidRDefault="0089373F" w:rsidP="00467060"/>
          <w:p w:rsidR="0089373F" w:rsidRDefault="0089373F" w:rsidP="00467060"/>
          <w:p w:rsidR="0089373F" w:rsidRDefault="0089373F" w:rsidP="00467060"/>
          <w:p w:rsidR="0089373F" w:rsidRDefault="0089373F" w:rsidP="00467060"/>
          <w:p w:rsidR="00467060" w:rsidRDefault="00467060" w:rsidP="00467060">
            <w:r>
              <w:t>49</w:t>
            </w:r>
          </w:p>
        </w:tc>
      </w:tr>
    </w:tbl>
    <w:p w:rsidR="00FF787F" w:rsidRDefault="00FF787F"/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4"/>
        <w:gridCol w:w="3795"/>
      </w:tblGrid>
      <w:tr w:rsidR="00FF787F" w:rsidRPr="00666B67" w:rsidTr="00345188">
        <w:trPr>
          <w:trHeight w:val="1740"/>
        </w:trPr>
        <w:tc>
          <w:tcPr>
            <w:tcW w:w="3794" w:type="dxa"/>
          </w:tcPr>
          <w:p w:rsidR="00666B67" w:rsidRPr="0089373F" w:rsidRDefault="00FF787F">
            <w:r w:rsidRPr="0089373F">
              <w:t xml:space="preserve">Obligatorisk </w:t>
            </w:r>
            <w:r w:rsidR="00666B67" w:rsidRPr="0089373F">
              <w:t>introduksjons</w:t>
            </w:r>
            <w:r w:rsidRPr="0089373F">
              <w:t>kurs</w:t>
            </w:r>
            <w:r w:rsidR="00666B67" w:rsidRPr="0089373F">
              <w:t xml:space="preserve"> (15)</w:t>
            </w:r>
            <w:r w:rsidRPr="0089373F">
              <w:t xml:space="preserve">: </w:t>
            </w:r>
          </w:p>
          <w:p w:rsidR="001B4F99" w:rsidRDefault="001B4F99"/>
          <w:p w:rsidR="00F73BAC" w:rsidRDefault="00666B67">
            <w:r>
              <w:t>«et norskspråklig tverrfaglig masterprogram med fokus på kritisk refleksjon til beste for et kunnskapsbasert og pasientorientert norsk helsevesen»</w:t>
            </w:r>
          </w:p>
          <w:p w:rsidR="001B4F99" w:rsidRDefault="001B4F99" w:rsidP="001B4F99"/>
          <w:p w:rsidR="001B4F99" w:rsidRDefault="001B4F99" w:rsidP="001B4F99">
            <w:r>
              <w:t xml:space="preserve">Kurset defineres </w:t>
            </w:r>
            <w:proofErr w:type="spellStart"/>
            <w:r>
              <w:t>utifra</w:t>
            </w:r>
            <w:proofErr w:type="spellEnd"/>
            <w:r>
              <w:t xml:space="preserve"> læringsmålene til programmet </w:t>
            </w:r>
          </w:p>
          <w:p w:rsidR="00FF787F" w:rsidRDefault="00FF787F" w:rsidP="00666B67"/>
        </w:tc>
        <w:tc>
          <w:tcPr>
            <w:tcW w:w="3795" w:type="dxa"/>
          </w:tcPr>
          <w:p w:rsidR="00666B67" w:rsidRPr="00666B67" w:rsidRDefault="00FF787F">
            <w:r w:rsidRPr="00666B67">
              <w:t>Obligatorisk kurs</w:t>
            </w:r>
            <w:r w:rsidR="00666B67" w:rsidRPr="00666B67">
              <w:t xml:space="preserve"> (15)</w:t>
            </w:r>
            <w:r w:rsidRPr="00666B67">
              <w:t>:</w:t>
            </w:r>
          </w:p>
          <w:p w:rsidR="00666B67" w:rsidRDefault="00666B67"/>
          <w:p w:rsidR="00170BC7" w:rsidRDefault="001B4F99">
            <w:r>
              <w:t xml:space="preserve"> </w:t>
            </w:r>
            <w:r w:rsidR="00666B67">
              <w:t xml:space="preserve">«et tverrfaglig engelskspråklig </w:t>
            </w:r>
            <w:r>
              <w:t xml:space="preserve">masterprogram </w:t>
            </w:r>
            <w:r w:rsidR="00666B67">
              <w:t xml:space="preserve">med </w:t>
            </w:r>
            <w:r>
              <w:t xml:space="preserve">fokus på internasjonale forhold og </w:t>
            </w:r>
            <w:r w:rsidR="00666B67">
              <w:t>systemperspektiver»</w:t>
            </w:r>
          </w:p>
          <w:p w:rsidR="001B4F99" w:rsidRDefault="001B4F99"/>
          <w:p w:rsidR="001B4F99" w:rsidRDefault="001B4F99" w:rsidP="001B4F99">
            <w:r>
              <w:t xml:space="preserve">Kurset defineres </w:t>
            </w:r>
            <w:proofErr w:type="spellStart"/>
            <w:r>
              <w:t>utifra</w:t>
            </w:r>
            <w:proofErr w:type="spellEnd"/>
            <w:r>
              <w:t xml:space="preserve"> læringsmålene til programmet</w:t>
            </w:r>
          </w:p>
          <w:p w:rsidR="001B4F99" w:rsidRPr="00666B67" w:rsidRDefault="001B4F99"/>
        </w:tc>
      </w:tr>
    </w:tbl>
    <w:p w:rsidR="00FF787F" w:rsidRPr="00666B67" w:rsidRDefault="00FF787F">
      <w:r w:rsidRPr="00666B67">
        <w:t xml:space="preserve"> </w:t>
      </w:r>
    </w:p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45"/>
      </w:tblGrid>
      <w:tr w:rsidR="00FF787F" w:rsidTr="00FF787F">
        <w:trPr>
          <w:trHeight w:val="588"/>
        </w:trPr>
        <w:tc>
          <w:tcPr>
            <w:tcW w:w="7545" w:type="dxa"/>
          </w:tcPr>
          <w:p w:rsidR="00FF787F" w:rsidRDefault="00FF787F" w:rsidP="00FF787F">
            <w:pPr>
              <w:jc w:val="center"/>
            </w:pPr>
            <w:r>
              <w:t>Metodekurs: 8 uker: 10 poeng</w:t>
            </w:r>
          </w:p>
          <w:p w:rsidR="0089373F" w:rsidRDefault="0089373F" w:rsidP="0089373F"/>
          <w:p w:rsidR="00FF787F" w:rsidRDefault="0089373F" w:rsidP="0089373F">
            <w:r>
              <w:t xml:space="preserve">5 poeng: kvantitativ metode (forelesninger </w:t>
            </w:r>
            <w:r w:rsidR="00543D08">
              <w:t xml:space="preserve">og </w:t>
            </w:r>
            <w:r w:rsidR="00505FB8">
              <w:t>ledede øvelser</w:t>
            </w:r>
            <w:bookmarkStart w:id="0" w:name="_GoBack"/>
            <w:bookmarkEnd w:id="0"/>
            <w:r w:rsidR="00543D08">
              <w:t>)</w:t>
            </w:r>
          </w:p>
          <w:p w:rsidR="0089373F" w:rsidRDefault="0089373F" w:rsidP="0089373F"/>
          <w:p w:rsidR="0089373F" w:rsidRDefault="0089373F" w:rsidP="0089373F"/>
        </w:tc>
      </w:tr>
      <w:tr w:rsidR="00FF787F" w:rsidTr="00FF787F">
        <w:trPr>
          <w:trHeight w:val="1039"/>
        </w:trPr>
        <w:tc>
          <w:tcPr>
            <w:tcW w:w="7545" w:type="dxa"/>
          </w:tcPr>
          <w:p w:rsidR="00FF787F" w:rsidRDefault="0089373F">
            <w:r>
              <w:t>5 poeng: kvalitative metoder</w:t>
            </w:r>
            <w:r w:rsidR="00FF787F">
              <w:t xml:space="preserve"> </w:t>
            </w:r>
          </w:p>
          <w:p w:rsidR="00467060" w:rsidRDefault="00FF787F">
            <w:r>
              <w:t>18 timer: 12 forelesningstimer, 6 timer seminar</w:t>
            </w:r>
            <w:r w:rsidR="0089373F">
              <w:t xml:space="preserve"> (dvs. uke </w:t>
            </w:r>
            <w:r w:rsidR="00467060">
              <w:t>45, 46, 47: 2 forelesninger</w:t>
            </w:r>
            <w:r w:rsidR="0089373F">
              <w:t xml:space="preserve"> i uka, pluss et seminar i uka for eks.)</w:t>
            </w:r>
          </w:p>
          <w:p w:rsidR="0089373F" w:rsidRDefault="0089373F"/>
          <w:p w:rsidR="00467060" w:rsidRDefault="0089373F">
            <w:r>
              <w:t xml:space="preserve">Uke </w:t>
            </w:r>
            <w:r w:rsidR="00C22E21">
              <w:t>48: eksamen</w:t>
            </w:r>
          </w:p>
          <w:p w:rsidR="001B4F99" w:rsidRDefault="001B4F99"/>
          <w:p w:rsidR="001B4F99" w:rsidRDefault="001B4F99">
            <w:r>
              <w:t>Denne perioden må også romme prosjektutviklingsseminarer</w:t>
            </w:r>
            <w:r w:rsidR="00543D08">
              <w:t>, samt akademisk skriving</w:t>
            </w:r>
          </w:p>
          <w:p w:rsidR="00FF787F" w:rsidRDefault="00FF787F"/>
        </w:tc>
      </w:tr>
    </w:tbl>
    <w:p w:rsidR="00FF787F" w:rsidRDefault="00FF787F"/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4"/>
      </w:tblGrid>
      <w:tr w:rsidR="00FF787F" w:rsidRPr="00505FB8" w:rsidTr="00467060">
        <w:trPr>
          <w:trHeight w:val="2023"/>
        </w:trPr>
        <w:tc>
          <w:tcPr>
            <w:tcW w:w="7364" w:type="dxa"/>
          </w:tcPr>
          <w:p w:rsidR="00FF787F" w:rsidRPr="00666B67" w:rsidRDefault="00FF787F">
            <w:r w:rsidRPr="00666B67">
              <w:t>Valgfrie kurs: 5</w:t>
            </w:r>
            <w:r w:rsidR="001B4F99">
              <w:t xml:space="preserve"> poeng</w:t>
            </w:r>
            <w:r w:rsidRPr="00666B67">
              <w:t xml:space="preserve"> </w:t>
            </w:r>
          </w:p>
          <w:p w:rsidR="00F73BAC" w:rsidRPr="00666B67" w:rsidRDefault="00F73BAC"/>
          <w:p w:rsidR="00A73D8A" w:rsidRPr="00A73D8A" w:rsidRDefault="00A73D8A">
            <w:r w:rsidRPr="00A73D8A">
              <w:t>Funksjon og rehabilitering</w:t>
            </w:r>
            <w:r w:rsidR="001B4F99">
              <w:t xml:space="preserve"> (på engelsk?)</w:t>
            </w:r>
          </w:p>
          <w:p w:rsidR="00467060" w:rsidRPr="00505FB8" w:rsidRDefault="00467060">
            <w:pPr>
              <w:rPr>
                <w:lang w:val="en-US"/>
              </w:rPr>
            </w:pPr>
            <w:r w:rsidRPr="00505FB8">
              <w:rPr>
                <w:lang w:val="en-US"/>
              </w:rPr>
              <w:t>Health system</w:t>
            </w:r>
          </w:p>
          <w:p w:rsidR="00467060" w:rsidRPr="00505FB8" w:rsidRDefault="00467060">
            <w:pPr>
              <w:rPr>
                <w:lang w:val="en-US"/>
              </w:rPr>
            </w:pPr>
            <w:r w:rsidRPr="00505FB8">
              <w:rPr>
                <w:lang w:val="en-US"/>
              </w:rPr>
              <w:t>Migration and health</w:t>
            </w:r>
          </w:p>
          <w:p w:rsidR="00170BC7" w:rsidRPr="00505FB8" w:rsidRDefault="001B4F99">
            <w:pPr>
              <w:rPr>
                <w:lang w:val="en-US"/>
              </w:rPr>
            </w:pPr>
            <w:r w:rsidRPr="00505FB8">
              <w:rPr>
                <w:lang w:val="en-US"/>
              </w:rPr>
              <w:t xml:space="preserve"> </w:t>
            </w:r>
          </w:p>
          <w:p w:rsidR="001B4F99" w:rsidRPr="00505FB8" w:rsidRDefault="001B4F99">
            <w:pPr>
              <w:rPr>
                <w:lang w:val="en-US"/>
              </w:rPr>
            </w:pPr>
            <w:r w:rsidRPr="00505FB8">
              <w:rPr>
                <w:lang w:val="en-US"/>
              </w:rPr>
              <w:t xml:space="preserve">Andre </w:t>
            </w:r>
            <w:proofErr w:type="spellStart"/>
            <w:r w:rsidRPr="00505FB8">
              <w:rPr>
                <w:lang w:val="en-US"/>
              </w:rPr>
              <w:t>forslag</w:t>
            </w:r>
            <w:proofErr w:type="spellEnd"/>
            <w:r w:rsidRPr="00505FB8">
              <w:rPr>
                <w:lang w:val="en-US"/>
              </w:rPr>
              <w:t>?</w:t>
            </w:r>
          </w:p>
        </w:tc>
      </w:tr>
    </w:tbl>
    <w:p w:rsidR="00FF787F" w:rsidRPr="00505FB8" w:rsidRDefault="00FF787F">
      <w:pPr>
        <w:rPr>
          <w:lang w:val="en-US"/>
        </w:rPr>
      </w:pPr>
    </w:p>
    <w:p w:rsidR="00C74CAF" w:rsidRPr="0089373F" w:rsidRDefault="0089373F" w:rsidP="0089373F">
      <w:pPr>
        <w:rPr>
          <w:b/>
        </w:rPr>
      </w:pPr>
      <w:r w:rsidRPr="0089373F">
        <w:rPr>
          <w:b/>
        </w:rPr>
        <w:t>Andre semester</w:t>
      </w:r>
      <w:r>
        <w:rPr>
          <w:b/>
        </w:rPr>
        <w:t xml:space="preserve"> har tre deler: </w:t>
      </w:r>
    </w:p>
    <w:p w:rsidR="00467060" w:rsidRDefault="00467060"/>
    <w:p w:rsidR="0089373F" w:rsidRDefault="00543D08">
      <w:r>
        <w:t>1) A</w:t>
      </w:r>
      <w:r w:rsidR="0089373F">
        <w:t>vansert og valgt metoderetning inkludert prosjektutvikling</w:t>
      </w:r>
      <w:r>
        <w:t>:</w:t>
      </w:r>
      <w:r w:rsidR="0089373F">
        <w:t xml:space="preserve"> 10 </w:t>
      </w:r>
      <w:r w:rsidR="001B4F99">
        <w:t>studie</w:t>
      </w:r>
      <w:r w:rsidR="0089373F">
        <w:t>poeng</w:t>
      </w:r>
    </w:p>
    <w:p w:rsidR="0089373F" w:rsidRDefault="0089373F">
      <w:r>
        <w:t xml:space="preserve">2) Fordypning i etikk 5 </w:t>
      </w:r>
      <w:r w:rsidR="001B4F99">
        <w:t>studie</w:t>
      </w:r>
      <w:r>
        <w:t xml:space="preserve">poeng, </w:t>
      </w:r>
    </w:p>
    <w:p w:rsidR="0089373F" w:rsidRDefault="00C22E21">
      <w:r>
        <w:t>3) V</w:t>
      </w:r>
      <w:r w:rsidR="0089373F">
        <w:t xml:space="preserve">algfrie kurs </w:t>
      </w:r>
      <w:r w:rsidR="001B4F99">
        <w:t xml:space="preserve">til sammen </w:t>
      </w:r>
      <w:r w:rsidR="0089373F">
        <w:t xml:space="preserve">15 </w:t>
      </w:r>
      <w:r w:rsidR="001B4F99">
        <w:t xml:space="preserve">studiepoeng </w:t>
      </w:r>
      <w:r w:rsidR="0089373F">
        <w:t>(et stort og ett lite</w:t>
      </w:r>
      <w:r>
        <w:t>, eller tre små – det er ikke avgjort</w:t>
      </w:r>
      <w:r w:rsidR="0089373F">
        <w:t>)</w:t>
      </w:r>
    </w:p>
    <w:p w:rsidR="0089373F" w:rsidRPr="00170BC7" w:rsidRDefault="0089373F"/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39"/>
      </w:tblGrid>
      <w:tr w:rsidR="00467060" w:rsidRPr="00404BBE" w:rsidTr="00467060">
        <w:trPr>
          <w:trHeight w:val="1493"/>
        </w:trPr>
        <w:tc>
          <w:tcPr>
            <w:tcW w:w="7439" w:type="dxa"/>
          </w:tcPr>
          <w:p w:rsidR="00467060" w:rsidRDefault="00467060">
            <w:r w:rsidRPr="00404BBE">
              <w:t xml:space="preserve">Metode, </w:t>
            </w:r>
            <w:proofErr w:type="spellStart"/>
            <w:r w:rsidRPr="00404BBE">
              <w:t>advanced</w:t>
            </w:r>
            <w:proofErr w:type="spellEnd"/>
            <w:r w:rsidRPr="00404BBE">
              <w:t xml:space="preserve">: </w:t>
            </w:r>
            <w:r w:rsidR="00404BBE" w:rsidRPr="00404BBE">
              <w:t xml:space="preserve">10 hvis </w:t>
            </w:r>
            <w:r w:rsidR="00404BBE">
              <w:t xml:space="preserve">også inkluderer </w:t>
            </w:r>
            <w:proofErr w:type="spellStart"/>
            <w:r w:rsidR="00404BBE">
              <w:t>literature</w:t>
            </w:r>
            <w:proofErr w:type="spellEnd"/>
            <w:r w:rsidR="00404BBE">
              <w:t xml:space="preserve"> </w:t>
            </w:r>
            <w:proofErr w:type="spellStart"/>
            <w:r w:rsidR="00404BBE">
              <w:t>review</w:t>
            </w:r>
            <w:proofErr w:type="spellEnd"/>
            <w:r w:rsidR="00404BBE">
              <w:t xml:space="preserve">, </w:t>
            </w:r>
            <w:r w:rsidR="001B4F99">
              <w:t xml:space="preserve">akademisk skriving, </w:t>
            </w:r>
            <w:r w:rsidR="00404BBE">
              <w:t>pro</w:t>
            </w:r>
            <w:r w:rsidR="00505FB8">
              <w:t>s</w:t>
            </w:r>
            <w:r w:rsidR="00404BBE">
              <w:t>jektutvikling</w:t>
            </w:r>
            <w:r w:rsidR="0089373F">
              <w:t xml:space="preserve"> og leder til ferdig protokoll</w:t>
            </w:r>
          </w:p>
          <w:p w:rsidR="0089373F" w:rsidRPr="00404BBE" w:rsidRDefault="0089373F"/>
          <w:p w:rsidR="00404BBE" w:rsidRPr="00404BBE" w:rsidRDefault="0089373F" w:rsidP="0089373F">
            <w:r>
              <w:t xml:space="preserve">Valgfritt retning: kvalitativ </w:t>
            </w:r>
            <w:r w:rsidR="00404BBE" w:rsidRPr="00404BBE">
              <w:t>eller kvant</w:t>
            </w:r>
            <w:r>
              <w:t>itativ retning</w:t>
            </w:r>
          </w:p>
        </w:tc>
      </w:tr>
    </w:tbl>
    <w:p w:rsidR="00404BBE" w:rsidRPr="00404BBE" w:rsidRDefault="00404BBE"/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</w:tblGrid>
      <w:tr w:rsidR="00404BBE" w:rsidRPr="00404BBE" w:rsidTr="001B4F99">
        <w:trPr>
          <w:trHeight w:val="1254"/>
        </w:trPr>
        <w:tc>
          <w:tcPr>
            <w:tcW w:w="7513" w:type="dxa"/>
          </w:tcPr>
          <w:p w:rsidR="00404BBE" w:rsidRPr="00404BBE" w:rsidRDefault="00404BBE">
            <w:r>
              <w:t>Etikk: 5</w:t>
            </w:r>
            <w:r w:rsidR="0089373F">
              <w:t xml:space="preserve"> poeng</w:t>
            </w:r>
            <w:r>
              <w:t xml:space="preserve"> – felles</w:t>
            </w:r>
          </w:p>
        </w:tc>
      </w:tr>
    </w:tbl>
    <w:p w:rsidR="00404BBE" w:rsidRDefault="00404BBE"/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</w:tblGrid>
      <w:tr w:rsidR="00543D08" w:rsidRPr="001B4F99" w:rsidTr="00543D08">
        <w:trPr>
          <w:trHeight w:val="3534"/>
        </w:trPr>
        <w:tc>
          <w:tcPr>
            <w:tcW w:w="7513" w:type="dxa"/>
          </w:tcPr>
          <w:p w:rsidR="00543D08" w:rsidRPr="00505FB8" w:rsidRDefault="00543D08">
            <w:r w:rsidRPr="00505FB8">
              <w:t>5 poengs kurs (nye og gamle)</w:t>
            </w:r>
          </w:p>
          <w:p w:rsidR="00543D08" w:rsidRPr="00505FB8" w:rsidRDefault="00543D08"/>
          <w:p w:rsidR="00543D08" w:rsidRPr="0089373F" w:rsidRDefault="00543D08">
            <w:r w:rsidRPr="0089373F">
              <w:t xml:space="preserve">Mange forslag er spilt inn og dette må diskuteres videre </w:t>
            </w:r>
          </w:p>
          <w:p w:rsidR="00543D08" w:rsidRDefault="00543D08"/>
          <w:p w:rsidR="00543D08" w:rsidRPr="00543D08" w:rsidRDefault="00543D08">
            <w:pPr>
              <w:rPr>
                <w:i/>
              </w:rPr>
            </w:pPr>
            <w:r w:rsidRPr="00543D08">
              <w:rPr>
                <w:i/>
              </w:rPr>
              <w:t xml:space="preserve">Ideer: </w:t>
            </w:r>
          </w:p>
          <w:p w:rsidR="00543D08" w:rsidRPr="0089373F" w:rsidRDefault="00543D08" w:rsidP="00543D08">
            <w:proofErr w:type="spellStart"/>
            <w:r w:rsidRPr="0089373F">
              <w:t>Evidence</w:t>
            </w:r>
            <w:proofErr w:type="spellEnd"/>
            <w:r w:rsidRPr="0089373F">
              <w:t xml:space="preserve"> </w:t>
            </w:r>
            <w:proofErr w:type="spellStart"/>
            <w:r w:rsidRPr="0089373F">
              <w:t>based</w:t>
            </w:r>
            <w:proofErr w:type="spellEnd"/>
            <w:r w:rsidRPr="0089373F">
              <w:t xml:space="preserve"> </w:t>
            </w:r>
            <w:proofErr w:type="spellStart"/>
            <w:r w:rsidRPr="0089373F">
              <w:t>health</w:t>
            </w:r>
            <w:proofErr w:type="spellEnd"/>
            <w:r w:rsidRPr="0089373F">
              <w:t xml:space="preserve"> policy (med </w:t>
            </w:r>
            <w:proofErr w:type="spellStart"/>
            <w:r w:rsidRPr="0089373F">
              <w:t>heled</w:t>
            </w:r>
            <w:proofErr w:type="spellEnd"/>
            <w:r w:rsidRPr="0089373F">
              <w:t>) – allerede eksisterende</w:t>
            </w:r>
            <w:r>
              <w:t xml:space="preserve"> (10 poeng)</w:t>
            </w:r>
          </w:p>
          <w:p w:rsidR="00543D08" w:rsidRPr="0089373F" w:rsidRDefault="00543D08" w:rsidP="00543D08">
            <w:r w:rsidRPr="0089373F">
              <w:t xml:space="preserve">Helsepedagogikk/kommunikasjon </w:t>
            </w:r>
          </w:p>
          <w:p w:rsidR="00543D08" w:rsidRPr="00505FB8" w:rsidRDefault="00543D08" w:rsidP="00543D08">
            <w:r w:rsidRPr="00505FB8">
              <w:t>Implementeringsforskning</w:t>
            </w:r>
          </w:p>
          <w:p w:rsidR="00543D08" w:rsidRPr="0089373F" w:rsidRDefault="00543D08">
            <w:r w:rsidRPr="0089373F">
              <w:t>Makt og kunnskap (</w:t>
            </w:r>
            <w:r>
              <w:t xml:space="preserve">på </w:t>
            </w:r>
            <w:r w:rsidRPr="0089373F">
              <w:t>norsk</w:t>
            </w:r>
            <w:r>
              <w:t>, også for medisinstudentene</w:t>
            </w:r>
            <w:r w:rsidRPr="0089373F">
              <w:t>)</w:t>
            </w:r>
          </w:p>
          <w:p w:rsidR="00543D08" w:rsidRPr="00A73D8A" w:rsidRDefault="00543D08" w:rsidP="00543D08">
            <w:pPr>
              <w:rPr>
                <w:lang w:val="en-US"/>
              </w:rPr>
            </w:pPr>
            <w:r>
              <w:rPr>
                <w:lang w:val="en-US"/>
              </w:rPr>
              <w:t>Medical humanities</w:t>
            </w:r>
          </w:p>
          <w:p w:rsidR="00543D08" w:rsidRDefault="00543D0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Aldring</w:t>
            </w:r>
            <w:proofErr w:type="spellEnd"/>
          </w:p>
          <w:p w:rsidR="00543D08" w:rsidRDefault="00543D08">
            <w:pPr>
              <w:rPr>
                <w:lang w:val="en-US"/>
              </w:rPr>
            </w:pPr>
            <w:r>
              <w:rPr>
                <w:lang w:val="en-US"/>
              </w:rPr>
              <w:t>Global epidemics</w:t>
            </w:r>
          </w:p>
          <w:p w:rsidR="00543D08" w:rsidRDefault="00543D08">
            <w:pPr>
              <w:rPr>
                <w:lang w:val="en-US"/>
              </w:rPr>
            </w:pPr>
            <w:r>
              <w:rPr>
                <w:lang w:val="en-US"/>
              </w:rPr>
              <w:t xml:space="preserve">Reproductive heath and rights </w:t>
            </w:r>
          </w:p>
          <w:p w:rsidR="00543D08" w:rsidRDefault="00543D0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Medical anthropology</w:t>
            </w:r>
          </w:p>
          <w:p w:rsidR="00543D08" w:rsidRDefault="00543D08">
            <w:proofErr w:type="spellStart"/>
            <w:r w:rsidRPr="001B4F99">
              <w:t>Epidemiology</w:t>
            </w:r>
            <w:proofErr w:type="spellEnd"/>
            <w:r w:rsidRPr="001B4F99">
              <w:t xml:space="preserve"> in </w:t>
            </w:r>
            <w:proofErr w:type="spellStart"/>
            <w:r w:rsidRPr="001B4F99">
              <w:t>practice</w:t>
            </w:r>
            <w:proofErr w:type="spellEnd"/>
            <w:r w:rsidRPr="001B4F99">
              <w:t xml:space="preserve"> </w:t>
            </w:r>
          </w:p>
          <w:p w:rsidR="00543D08" w:rsidRPr="001B4F99" w:rsidRDefault="00543D08">
            <w:r w:rsidRPr="001B4F99">
              <w:t xml:space="preserve">Digitalisering og innovasjon </w:t>
            </w:r>
          </w:p>
          <w:p w:rsidR="00543D08" w:rsidRPr="001B4F99" w:rsidRDefault="00543D08"/>
        </w:tc>
      </w:tr>
    </w:tbl>
    <w:p w:rsidR="00467060" w:rsidRPr="001B4F99" w:rsidRDefault="00467060"/>
    <w:sectPr w:rsidR="00467060" w:rsidRPr="001B4F99" w:rsidSect="00422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7F"/>
    <w:rsid w:val="00030951"/>
    <w:rsid w:val="00094FF3"/>
    <w:rsid w:val="000C4D21"/>
    <w:rsid w:val="00170BC7"/>
    <w:rsid w:val="001875AE"/>
    <w:rsid w:val="001B4F99"/>
    <w:rsid w:val="003B2808"/>
    <w:rsid w:val="00404BBE"/>
    <w:rsid w:val="004221DE"/>
    <w:rsid w:val="00467060"/>
    <w:rsid w:val="004C0203"/>
    <w:rsid w:val="00505FB8"/>
    <w:rsid w:val="00543D08"/>
    <w:rsid w:val="00612128"/>
    <w:rsid w:val="00666B67"/>
    <w:rsid w:val="006A5451"/>
    <w:rsid w:val="006E5191"/>
    <w:rsid w:val="0089373F"/>
    <w:rsid w:val="00A73D8A"/>
    <w:rsid w:val="00BE1ADF"/>
    <w:rsid w:val="00C22E21"/>
    <w:rsid w:val="00C74CAF"/>
    <w:rsid w:val="00F45936"/>
    <w:rsid w:val="00F73BAC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B941B"/>
  <w15:chartTrackingRefBased/>
  <w15:docId w15:val="{07245965-AA9F-4917-83DC-31FB0E2D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1DE"/>
    <w:rPr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A73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73D8A"/>
    <w:rPr>
      <w:rFonts w:ascii="Segoe UI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A32A992E.dotm</Template>
  <TotalTime>1</TotalTime>
  <Pages>2</Pages>
  <Words>290</Words>
  <Characters>1885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Fjeld</dc:creator>
  <cp:keywords/>
  <dc:description/>
  <cp:lastModifiedBy>Knut Tore Stokke</cp:lastModifiedBy>
  <cp:revision>2</cp:revision>
  <cp:lastPrinted>2018-04-09T15:23:00Z</cp:lastPrinted>
  <dcterms:created xsi:type="dcterms:W3CDTF">2018-05-11T09:04:00Z</dcterms:created>
  <dcterms:modified xsi:type="dcterms:W3CDTF">2018-05-11T09:04:00Z</dcterms:modified>
</cp:coreProperties>
</file>