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546" w:rsidRPr="00B23546" w:rsidRDefault="00B23546" w:rsidP="00B23546">
      <w:pPr>
        <w:rPr>
          <w:rFonts w:ascii="Georgia" w:hAnsi="Georgia"/>
          <w:b/>
          <w:sz w:val="28"/>
          <w:szCs w:val="28"/>
        </w:rPr>
      </w:pPr>
      <w:bookmarkStart w:id="0" w:name="_Toc95623330"/>
      <w:bookmarkStart w:id="1" w:name="_Toc95623698"/>
      <w:r w:rsidRPr="00B23546">
        <w:rPr>
          <w:rFonts w:ascii="Georgia" w:hAnsi="Georgia"/>
          <w:b/>
          <w:bCs/>
          <w:sz w:val="28"/>
          <w:szCs w:val="28"/>
        </w:rPr>
        <w:t>Sjekkliste og tiltaksplan for vernerunde</w:t>
      </w:r>
      <w:bookmarkEnd w:id="0"/>
      <w:bookmarkEnd w:id="1"/>
      <w:r w:rsidRPr="00B23546">
        <w:rPr>
          <w:rFonts w:ascii="Georgia" w:hAnsi="Georgia"/>
          <w:b/>
          <w:sz w:val="28"/>
          <w:szCs w:val="28"/>
        </w:rPr>
        <w:t>r for laboratorier ved IMB</w:t>
      </w: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23546" w:rsidRPr="00615B75" w:rsidTr="00615B75">
        <w:tc>
          <w:tcPr>
            <w:tcW w:w="2500" w:type="pct"/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 xml:space="preserve">Verneområde </w:t>
            </w:r>
            <w:r w:rsidRPr="00B23546">
              <w:rPr>
                <w:rFonts w:ascii="Georgia" w:hAnsi="Georgia"/>
              </w:rPr>
              <w:t xml:space="preserve">(Avd/Seksjon): </w:t>
            </w: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</w:p>
        </w:tc>
        <w:tc>
          <w:tcPr>
            <w:tcW w:w="2500" w:type="pct"/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  <w:lang w:val="en-US"/>
              </w:rPr>
            </w:pP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  <w:r w:rsidRPr="00B23546">
              <w:rPr>
                <w:rFonts w:ascii="Georgia" w:hAnsi="Georgia"/>
                <w:b/>
                <w:lang w:val="en-US"/>
              </w:rPr>
              <w:t xml:space="preserve">Dato: </w:t>
            </w:r>
            <w:sdt>
              <w:sdtPr>
                <w:rPr>
                  <w:rFonts w:ascii="Georgia" w:hAnsi="Georgia"/>
                  <w:b/>
                  <w:lang w:val="en-US"/>
                </w:rPr>
                <w:id w:val="26119962"/>
                <w:placeholder>
                  <w:docPart w:val="3BBC70BD71614A9D90E9025051BE442E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Content>
                <w:r w:rsidRPr="00B23546">
                  <w:rPr>
                    <w:rFonts w:ascii="Georgia" w:hAnsi="Georgia"/>
                    <w:color w:val="808080"/>
                    <w:lang w:val="en-US"/>
                  </w:rPr>
                  <w:t>Click here to enter a date.</w:t>
                </w:r>
              </w:sdtContent>
            </w:sdt>
          </w:p>
        </w:tc>
      </w:tr>
      <w:tr w:rsidR="00B23546" w:rsidRPr="00B23546" w:rsidTr="00615B75">
        <w:tc>
          <w:tcPr>
            <w:tcW w:w="2500" w:type="pct"/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  <w:b/>
              </w:rPr>
              <w:t>Leder</w:t>
            </w:r>
            <w:r w:rsidRPr="00B23546">
              <w:rPr>
                <w:rFonts w:ascii="Georgia" w:hAnsi="Georgia"/>
              </w:rPr>
              <w:t xml:space="preserve"> (Avd/Seksjon):</w:t>
            </w:r>
          </w:p>
        </w:tc>
        <w:tc>
          <w:tcPr>
            <w:tcW w:w="2500" w:type="pct"/>
          </w:tcPr>
          <w:p w:rsidR="00B23546" w:rsidRPr="00B23546" w:rsidRDefault="00723E9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Rom</w:t>
            </w:r>
            <w:r w:rsidR="00B23546" w:rsidRPr="00B23546">
              <w:rPr>
                <w:rFonts w:ascii="Georgia" w:hAnsi="Georgia"/>
                <w:b/>
              </w:rPr>
              <w:t>ansvarlig:</w:t>
            </w:r>
          </w:p>
        </w:tc>
      </w:tr>
      <w:tr w:rsidR="00B23546" w:rsidRPr="00B23546" w:rsidTr="00615B75">
        <w:tc>
          <w:tcPr>
            <w:tcW w:w="2500" w:type="pct"/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2500" w:type="pct"/>
            <w:vMerge w:val="restart"/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  <w:b/>
              </w:rPr>
              <w:t>Laboratorie</w:t>
            </w:r>
            <w:r w:rsidR="00723E96">
              <w:rPr>
                <w:rFonts w:ascii="Georgia" w:hAnsi="Georgia"/>
                <w:b/>
              </w:rPr>
              <w:t>rådgiver:</w:t>
            </w: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 xml:space="preserve">Evt. andre deltakere </w:t>
            </w:r>
            <w:r w:rsidRPr="00B23546">
              <w:rPr>
                <w:rFonts w:ascii="Georgia" w:hAnsi="Georgia"/>
              </w:rPr>
              <w:t>(navn og stilling):</w:t>
            </w: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</w:p>
        </w:tc>
      </w:tr>
      <w:tr w:rsidR="00B23546" w:rsidRPr="00B23546" w:rsidTr="00615B75">
        <w:tc>
          <w:tcPr>
            <w:tcW w:w="2500" w:type="pct"/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>Verneombud</w:t>
            </w:r>
            <w:r w:rsidRPr="00B23546">
              <w:rPr>
                <w:rFonts w:ascii="Georgia" w:hAnsi="Georgia"/>
              </w:rPr>
              <w:t xml:space="preserve">: </w:t>
            </w: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>Kartleggingssted</w:t>
            </w:r>
            <w:r w:rsidRPr="00B23546">
              <w:rPr>
                <w:rFonts w:ascii="Georgia" w:hAnsi="Georgia"/>
              </w:rPr>
              <w:t xml:space="preserve"> (romnr):</w:t>
            </w:r>
          </w:p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  <w:p w:rsidR="00B23546" w:rsidRPr="00B23546" w:rsidRDefault="00B23546" w:rsidP="00B23546">
            <w:pPr>
              <w:outlineLvl w:val="0"/>
              <w:rPr>
                <w:rFonts w:ascii="Georgia" w:hAnsi="Georgia"/>
                <w:b/>
                <w:sz w:val="28"/>
                <w:szCs w:val="28"/>
                <w:lang w:val="en-US"/>
              </w:rPr>
            </w:pPr>
            <w:r w:rsidRPr="00B23546">
              <w:rPr>
                <w:rFonts w:ascii="Georgia" w:hAnsi="Georgia"/>
                <w:b/>
                <w:sz w:val="28"/>
                <w:szCs w:val="28"/>
                <w:lang w:val="en-US"/>
              </w:rPr>
              <w:t>Formøte:</w:t>
            </w:r>
          </w:p>
        </w:tc>
        <w:tc>
          <w:tcPr>
            <w:tcW w:w="2500" w:type="pct"/>
            <w:vMerge/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b/>
              </w:rPr>
            </w:pPr>
          </w:p>
        </w:tc>
      </w:tr>
    </w:tbl>
    <w:p w:rsidR="00B23546" w:rsidRPr="00B23546" w:rsidRDefault="00B23546" w:rsidP="00B23546">
      <w:pPr>
        <w:widowControl w:val="0"/>
        <w:ind w:right="-284"/>
        <w:rPr>
          <w:rFonts w:ascii="Georgia" w:hAnsi="Georgia"/>
        </w:rPr>
      </w:pPr>
      <w:r w:rsidRPr="00B23546">
        <w:rPr>
          <w:rFonts w:ascii="Georgia" w:hAnsi="Georgia"/>
        </w:rPr>
        <w:t xml:space="preserve">Eventuelle oppfølgingspunkter fra forrige vernerunde: </w:t>
      </w:r>
    </w:p>
    <w:p w:rsidR="00B23546" w:rsidRPr="00B23546" w:rsidRDefault="00EA4EE4" w:rsidP="00B23546">
      <w:pPr>
        <w:widowControl w:val="0"/>
        <w:ind w:right="-284"/>
        <w:rPr>
          <w:rFonts w:ascii="Georgia" w:hAnsi="Georgia"/>
        </w:rPr>
      </w:pPr>
      <w:r>
        <w:rPr>
          <w:rFonts w:ascii="Georgia" w:hAnsi="Georgia"/>
        </w:rPr>
        <w:t>Eventuelle utvalgte områder</w:t>
      </w:r>
      <w:r w:rsidR="00B23546" w:rsidRPr="00B23546">
        <w:rPr>
          <w:rFonts w:ascii="Georgia" w:hAnsi="Georgia"/>
        </w:rPr>
        <w:t xml:space="preserve"> for utdypende gjennomgang (se </w:t>
      </w:r>
      <w:r>
        <w:rPr>
          <w:rFonts w:ascii="Georgia" w:hAnsi="Georgia"/>
        </w:rPr>
        <w:t>Supplerende spørsmål</w:t>
      </w:r>
      <w:r w:rsidR="00B23546" w:rsidRPr="00B23546">
        <w:rPr>
          <w:rFonts w:ascii="Georgia" w:hAnsi="Georgia"/>
        </w:rPr>
        <w:t>)</w:t>
      </w:r>
      <w:r>
        <w:rPr>
          <w:rFonts w:ascii="Georgia" w:hAnsi="Georgia"/>
        </w:rPr>
        <w:t>:</w:t>
      </w:r>
      <w:r w:rsidR="0072687A">
        <w:rPr>
          <w:rFonts w:ascii="Georgia" w:hAnsi="Georgia"/>
        </w:rPr>
        <w:t xml:space="preserve"> </w:t>
      </w:r>
    </w:p>
    <w:p w:rsidR="00B23546" w:rsidRPr="00B23546" w:rsidRDefault="00B23546" w:rsidP="00B23546">
      <w:pPr>
        <w:outlineLvl w:val="0"/>
        <w:rPr>
          <w:rFonts w:ascii="Georgia" w:hAnsi="Georgia"/>
          <w:b/>
          <w:sz w:val="28"/>
          <w:szCs w:val="28"/>
        </w:rPr>
      </w:pPr>
      <w:r w:rsidRPr="00B23546">
        <w:rPr>
          <w:rFonts w:ascii="Georgia" w:hAnsi="Georgia"/>
          <w:b/>
          <w:sz w:val="28"/>
          <w:szCs w:val="28"/>
        </w:rPr>
        <w:t>Befaring og tiltaksplan:</w:t>
      </w:r>
    </w:p>
    <w:p w:rsidR="00F8510C" w:rsidRDefault="00B23546" w:rsidP="003D28DB">
      <w:pPr>
        <w:rPr>
          <w:rFonts w:ascii="Georgia" w:hAnsi="Georgia"/>
          <w:i/>
        </w:rPr>
      </w:pPr>
      <w:r w:rsidRPr="00B23546">
        <w:rPr>
          <w:rFonts w:ascii="Georgia" w:hAnsi="Georgia"/>
          <w:bCs/>
        </w:rPr>
        <w:t>*</w:t>
      </w:r>
      <w:r>
        <w:rPr>
          <w:rFonts w:ascii="Georgia" w:hAnsi="Georgia"/>
        </w:rPr>
        <w:t xml:space="preserve"> </w:t>
      </w:r>
      <w:r w:rsidR="007D000E" w:rsidRPr="007D000E">
        <w:rPr>
          <w:rFonts w:ascii="Georgia" w:hAnsi="Georgia"/>
          <w:i/>
        </w:rPr>
        <w:t>Gruppeleder er som hovedregel ansvarlig for tiltak.</w:t>
      </w:r>
      <w:r w:rsidR="007D000E">
        <w:rPr>
          <w:rFonts w:ascii="Georgia" w:hAnsi="Georgia"/>
        </w:rPr>
        <w:t xml:space="preserve"> </w:t>
      </w:r>
      <w:r w:rsidR="00B67FAE" w:rsidRPr="00B67FAE">
        <w:rPr>
          <w:rFonts w:ascii="Georgia" w:hAnsi="Georgia"/>
          <w:i/>
        </w:rPr>
        <w:t>I</w:t>
      </w:r>
      <w:r w:rsidR="00B67FAE">
        <w:rPr>
          <w:rFonts w:ascii="Georgia" w:hAnsi="Georgia"/>
        </w:rPr>
        <w:t xml:space="preserve"> </w:t>
      </w:r>
      <w:r w:rsidR="00B67FAE" w:rsidRPr="0072687A">
        <w:rPr>
          <w:rFonts w:ascii="Georgia" w:hAnsi="Georgia"/>
          <w:i/>
        </w:rPr>
        <w:t>f</w:t>
      </w:r>
      <w:r w:rsidR="00B67FAE">
        <w:rPr>
          <w:rFonts w:ascii="Georgia" w:hAnsi="Georgia"/>
          <w:i/>
        </w:rPr>
        <w:t xml:space="preserve">elleslaboratorier/forskningsrom </w:t>
      </w:r>
      <w:r w:rsidR="00B67FAE" w:rsidRPr="0072687A">
        <w:rPr>
          <w:rFonts w:ascii="Georgia" w:hAnsi="Georgia"/>
          <w:i/>
        </w:rPr>
        <w:t>med flere forskningsgrupper som brukere</w:t>
      </w:r>
      <w:r w:rsidR="00B67FAE">
        <w:rPr>
          <w:rFonts w:ascii="Georgia" w:hAnsi="Georgia"/>
          <w:i/>
        </w:rPr>
        <w:t xml:space="preserve"> er </w:t>
      </w:r>
      <w:r w:rsidR="00FE0FF8">
        <w:rPr>
          <w:rFonts w:ascii="Georgia" w:hAnsi="Georgia"/>
          <w:i/>
        </w:rPr>
        <w:t>roman</w:t>
      </w:r>
      <w:r w:rsidRPr="0072687A">
        <w:rPr>
          <w:rFonts w:ascii="Georgia" w:hAnsi="Georgia"/>
          <w:i/>
        </w:rPr>
        <w:t xml:space="preserve">svarlig oppført som </w:t>
      </w:r>
      <w:r w:rsidR="00EA4EE4" w:rsidRPr="0072687A">
        <w:rPr>
          <w:rFonts w:ascii="Georgia" w:hAnsi="Georgia"/>
          <w:i/>
        </w:rPr>
        <w:t>a</w:t>
      </w:r>
      <w:r w:rsidRPr="0072687A">
        <w:rPr>
          <w:rFonts w:ascii="Georgia" w:hAnsi="Georgia"/>
          <w:i/>
        </w:rPr>
        <w:t xml:space="preserve">nsvarlig </w:t>
      </w:r>
      <w:r w:rsidR="007D000E">
        <w:rPr>
          <w:rFonts w:ascii="Georgia" w:hAnsi="Georgia"/>
          <w:i/>
        </w:rPr>
        <w:t xml:space="preserve">for rutiner som gjelder selve rommet (f.eks. oppslag om nødnummer). </w:t>
      </w:r>
      <w:r w:rsidR="00601504">
        <w:rPr>
          <w:rFonts w:ascii="Georgia" w:hAnsi="Georgia"/>
          <w:i/>
        </w:rPr>
        <w:t>Tiltak som krever budsjettmessige vurderinger, inkludert tiltak som Eiendomsavdelingen er ansvarlig for, skal rapporteres i linjen.</w:t>
      </w:r>
      <w:r w:rsidR="00F8510C">
        <w:rPr>
          <w:rFonts w:ascii="Georgia" w:hAnsi="Georgia"/>
          <w:i/>
        </w:rPr>
        <w:br w:type="page"/>
      </w:r>
    </w:p>
    <w:tbl>
      <w:tblPr>
        <w:tblW w:w="4946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2603"/>
        <w:gridCol w:w="986"/>
        <w:gridCol w:w="1209"/>
        <w:gridCol w:w="1298"/>
      </w:tblGrid>
      <w:tr w:rsidR="00980296" w:rsidRPr="00B23546" w:rsidTr="00D0071A">
        <w:trPr>
          <w:trHeight w:val="283"/>
          <w:tblHeader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spacing w:after="0"/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lastRenderedPageBreak/>
              <w:t xml:space="preserve">SJEKKLISTE 1 – OBLIGATORISKE SPØRSMÅL </w:t>
            </w:r>
          </w:p>
        </w:tc>
      </w:tr>
      <w:tr w:rsidR="00980296" w:rsidRPr="00B23546" w:rsidTr="001C76AB">
        <w:trPr>
          <w:trHeight w:val="398"/>
          <w:tblHeader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1C76AB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  <w:bCs/>
              </w:rPr>
              <w:t>Tema/spørsmål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1C76AB" w:rsidP="00D0071A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  <w:b/>
                <w:bCs/>
              </w:rPr>
              <w:t>Kommentarer/</w:t>
            </w:r>
            <w:r w:rsidR="00980296" w:rsidRPr="00B23546">
              <w:rPr>
                <w:rFonts w:ascii="Georgia" w:hAnsi="Georgia"/>
                <w:b/>
                <w:bCs/>
              </w:rPr>
              <w:t>tiltak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:rsidR="00980296" w:rsidRPr="00B23546" w:rsidRDefault="001C76AB" w:rsidP="001C76AB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F</w:t>
            </w:r>
            <w:r w:rsidR="00980296" w:rsidRPr="00B23546">
              <w:rPr>
                <w:rFonts w:ascii="Georgia" w:hAnsi="Georgia"/>
                <w:b/>
                <w:bCs/>
              </w:rPr>
              <w:t>rist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:rsidR="00980296" w:rsidRPr="00B23546" w:rsidRDefault="00980296" w:rsidP="001C76AB">
            <w:pPr>
              <w:spacing w:after="0"/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 xml:space="preserve">Ansvarlig* </w:t>
            </w:r>
            <w:r w:rsidRPr="001C76AB">
              <w:rPr>
                <w:rFonts w:ascii="Georgia" w:hAnsi="Georgia"/>
                <w:b/>
                <w:bCs/>
              </w:rPr>
              <w:t xml:space="preserve"> 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:rsidR="00980296" w:rsidRPr="00B23546" w:rsidRDefault="00980296" w:rsidP="001C76AB">
            <w:pPr>
              <w:spacing w:after="0"/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>Status</w:t>
            </w:r>
          </w:p>
        </w:tc>
      </w:tr>
      <w:tr w:rsidR="00980296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98029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980296">
              <w:rPr>
                <w:rFonts w:ascii="Georgia" w:hAnsi="Georgia"/>
                <w:b/>
              </w:rPr>
              <w:t>Opplæring:</w:t>
            </w:r>
          </w:p>
          <w:p w:rsidR="00980296" w:rsidRPr="00B23546" w:rsidRDefault="00980296" w:rsidP="001C76AB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Har du fått opplæring i de oppgavene du utfører?</w:t>
            </w:r>
            <w:r>
              <w:rPr>
                <w:rFonts w:ascii="Georgia" w:hAnsi="Georgia"/>
              </w:rPr>
              <w:t xml:space="preserve"> H</w:t>
            </w:r>
            <w:r w:rsidRPr="00B23546">
              <w:rPr>
                <w:rFonts w:ascii="Georgia" w:hAnsi="Georgia"/>
              </w:rPr>
              <w:t>erunder:</w:t>
            </w:r>
          </w:p>
          <w:p w:rsidR="003018EA" w:rsidRPr="003018EA" w:rsidRDefault="00980296" w:rsidP="003018EA">
            <w:pPr>
              <w:widowControl w:val="0"/>
              <w:numPr>
                <w:ilvl w:val="0"/>
                <w:numId w:val="2"/>
              </w:numPr>
              <w:spacing w:after="58"/>
              <w:ind w:left="142" w:hanging="142"/>
              <w:contextualSpacing/>
              <w:rPr>
                <w:rFonts w:ascii="Georgia" w:hAnsi="Georgia"/>
              </w:rPr>
            </w:pPr>
            <w:r w:rsidRPr="00B23546">
              <w:rPr>
                <w:rFonts w:ascii="Georgia" w:hAnsi="Georgia"/>
                <w:bCs/>
              </w:rPr>
              <w:t>bruk av stoffkartotek og sikkerhetsdatablader?</w:t>
            </w:r>
            <w:bookmarkStart w:id="2" w:name="_GoBack"/>
            <w:bookmarkEnd w:id="2"/>
          </w:p>
          <w:p w:rsidR="00980296" w:rsidRPr="00B23546" w:rsidRDefault="00980296" w:rsidP="00043C42">
            <w:pPr>
              <w:widowControl w:val="0"/>
              <w:numPr>
                <w:ilvl w:val="0"/>
                <w:numId w:val="2"/>
              </w:numPr>
              <w:spacing w:after="58"/>
              <w:ind w:left="142" w:hanging="142"/>
              <w:contextualSpacing/>
              <w:rPr>
                <w:rFonts w:ascii="Georgia" w:hAnsi="Georgia"/>
              </w:rPr>
            </w:pPr>
            <w:r w:rsidRPr="00B23546">
              <w:rPr>
                <w:rFonts w:ascii="Georgia" w:hAnsi="Georgia"/>
                <w:bCs/>
              </w:rPr>
              <w:t xml:space="preserve">avfallsrutinene? </w:t>
            </w:r>
          </w:p>
          <w:p w:rsidR="00980296" w:rsidRPr="00EE2BBC" w:rsidRDefault="00980296" w:rsidP="00043C42">
            <w:pPr>
              <w:widowControl w:val="0"/>
              <w:numPr>
                <w:ilvl w:val="0"/>
                <w:numId w:val="2"/>
              </w:numPr>
              <w:spacing w:after="58"/>
              <w:ind w:left="142" w:hanging="142"/>
              <w:contextualSpacing/>
              <w:rPr>
                <w:rFonts w:ascii="Georgia" w:hAnsi="Georgia"/>
              </w:rPr>
            </w:pPr>
            <w:r w:rsidRPr="00B23546">
              <w:rPr>
                <w:rFonts w:ascii="Georgia" w:hAnsi="Georgia"/>
                <w:bCs/>
              </w:rPr>
              <w:t>brannvern inkl. branninstruksen?</w:t>
            </w:r>
          </w:p>
          <w:p w:rsidR="00980296" w:rsidRPr="00B23546" w:rsidRDefault="00980296" w:rsidP="00043C42">
            <w:pPr>
              <w:widowControl w:val="0"/>
              <w:numPr>
                <w:ilvl w:val="0"/>
                <w:numId w:val="2"/>
              </w:numPr>
              <w:spacing w:after="58"/>
              <w:ind w:left="142" w:hanging="142"/>
              <w:contextualSpacing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rutine</w:t>
            </w:r>
            <w:r w:rsidRPr="00B23546">
              <w:rPr>
                <w:rFonts w:ascii="Georgia" w:hAnsi="Georgia"/>
              </w:rPr>
              <w:t xml:space="preserve"> for </w:t>
            </w:r>
            <w:r w:rsidR="00043C42">
              <w:rPr>
                <w:rFonts w:ascii="Georgia" w:hAnsi="Georgia"/>
              </w:rPr>
              <w:t xml:space="preserve">avvikshåndtering/ </w:t>
            </w:r>
            <w:r w:rsidRPr="00B23546">
              <w:rPr>
                <w:rFonts w:ascii="Georgia" w:hAnsi="Georgia"/>
              </w:rPr>
              <w:t>rapportering av uønskede hendelser (ulykker og nestenulykker)</w:t>
            </w:r>
            <w:r>
              <w:rPr>
                <w:rFonts w:ascii="Georgia" w:hAnsi="Georgia"/>
              </w:rPr>
              <w:t>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462880621"/>
            <w:placeholder>
              <w:docPart w:val="D937A20B41944CC2B84C5544A444B79A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100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980296" w:rsidRDefault="00980296" w:rsidP="005D12A9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980296">
              <w:rPr>
                <w:rFonts w:ascii="Georgia" w:hAnsi="Georgia"/>
                <w:b/>
              </w:rPr>
              <w:t>Risikovurdering:</w:t>
            </w:r>
          </w:p>
          <w:p w:rsidR="00980296" w:rsidRPr="00B23546" w:rsidRDefault="00980296" w:rsidP="005D12A9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gjennomført dokumentert risikovurdering av de oppgavene som utføres?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246655987"/>
            <w:placeholder>
              <w:docPart w:val="C028347F0DC44510AFCB1413C6FBF7C4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5256C3" w:rsidRPr="00B23546" w:rsidTr="005B3FE8">
        <w:trPr>
          <w:trHeight w:val="267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6C3" w:rsidRPr="00980296" w:rsidRDefault="005256C3" w:rsidP="00980296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980296">
              <w:rPr>
                <w:rFonts w:ascii="Georgia" w:hAnsi="Georgia"/>
                <w:b/>
              </w:rPr>
              <w:t>Kjemikalier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1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56C3" w:rsidRPr="00B23546" w:rsidRDefault="005256C3" w:rsidP="00980296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trHeight w:val="15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kontroll med at kjemikaliene er merket? Dersom det benyttes kjemikalier i ikke-original emballasje, er denne emballasjen i tilfelle merket?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2073267283"/>
            <w:placeholder>
              <w:docPart w:val="AD4B6FAE0B9E44F69C7DBDCE1D1857A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trHeight w:val="15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stoffkartoteket oppdatert og lett tilgjengelig for de ansatte?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color w:val="808080"/>
                <w:lang w:val="en-US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trHeight w:val="15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334A9A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 xml:space="preserve">Lagres farlige kjemikalier </w:t>
            </w:r>
            <w:r w:rsidR="00334A9A">
              <w:rPr>
                <w:rFonts w:ascii="Georgia" w:hAnsi="Georgia"/>
              </w:rPr>
              <w:t>på egnet lagerplass</w:t>
            </w:r>
            <w:r w:rsidRPr="00B23546">
              <w:rPr>
                <w:rFonts w:ascii="Georgia" w:hAnsi="Georgia"/>
              </w:rPr>
              <w:t>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769898825"/>
            <w:placeholder>
              <w:docPart w:val="C4A972D1F6C940DF825646546C3A67D6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trHeight w:val="15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Substitusjon. Har det blitt vurdert å bytte ut farlige kjemikalier/prosesser med kjemikalier/prosesser som er mindre farlig?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435786674"/>
            <w:placeholder>
              <w:docPart w:val="326C8538175848BDAAD8570FE95575E7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2E731C" w:rsidRPr="00B23546" w:rsidTr="00F8510C">
        <w:trPr>
          <w:cantSplit/>
          <w:trHeight w:val="193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5256C3" w:rsidRDefault="002E731C" w:rsidP="005256C3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5256C3">
              <w:rPr>
                <w:rFonts w:ascii="Georgia" w:hAnsi="Georgia"/>
                <w:b/>
              </w:rPr>
              <w:t>Biologiske faktorer og GMO:</w:t>
            </w:r>
          </w:p>
        </w:tc>
        <w:tc>
          <w:tcPr>
            <w:tcW w:w="31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B23546" w:rsidRDefault="002E731C" w:rsidP="005256C3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334A9A" w:rsidP="00334A9A">
            <w:pPr>
              <w:widowControl w:val="0"/>
              <w:spacing w:after="58"/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For</w:t>
            </w:r>
            <w:r w:rsidR="00980296" w:rsidRPr="00B23546">
              <w:rPr>
                <w:rFonts w:ascii="Georgia" w:hAnsi="Georgia"/>
              </w:rPr>
              <w:t xml:space="preserve"> de som arbeider med smittestoffer hvor det finnes vaksine</w:t>
            </w:r>
            <w:r>
              <w:rPr>
                <w:rFonts w:ascii="Georgia" w:hAnsi="Georgia"/>
              </w:rPr>
              <w:t>:</w:t>
            </w:r>
            <w:r w:rsidR="00980296" w:rsidRPr="00B23546">
              <w:rPr>
                <w:rFonts w:ascii="Georgia" w:hAnsi="Georgia"/>
              </w:rPr>
              <w:t xml:space="preserve"> Gis det tilbud om vaksinasjon?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1830665439"/>
            <w:placeholder>
              <w:docPart w:val="EBB7F135435D4D788CBB5494C831C71D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62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rutinene for bruk av GMO kjent og fulgt?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409929379"/>
            <w:placeholder>
              <w:docPart w:val="DF7D060B48404F6480AF182ABBA84CAB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Default="002E731C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lastRenderedPageBreak/>
              <w:t>Strålevern:</w:t>
            </w:r>
          </w:p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 xml:space="preserve">Er lokal strålevernkoordinator for seksjonen/avdelingen kjent for de ansatte? 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065882292"/>
            <w:placeholder>
              <w:docPart w:val="906B72730C4140DFAF2B1295330A05CA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615B75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B75" w:rsidRDefault="00615B75" w:rsidP="00B23546">
            <w:pPr>
              <w:widowControl w:val="0"/>
              <w:spacing w:after="58"/>
              <w:rPr>
                <w:rFonts w:ascii="Georgia" w:hAnsi="Georgia"/>
              </w:rPr>
            </w:pPr>
          </w:p>
          <w:p w:rsidR="00615B75" w:rsidRPr="00615B75" w:rsidRDefault="00615B75" w:rsidP="00615B75">
            <w:pPr>
              <w:widowControl w:val="0"/>
              <w:spacing w:after="58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Ved bruk av åpne kilder: Blir det utført </w:t>
            </w:r>
            <w:r w:rsidRPr="00615B75">
              <w:rPr>
                <w:rFonts w:ascii="Georgia" w:hAnsi="Georgia"/>
              </w:rPr>
              <w:t>regelmessige</w:t>
            </w:r>
          </w:p>
          <w:p w:rsidR="00615B75" w:rsidRDefault="00615B75" w:rsidP="00615B75">
            <w:pPr>
              <w:widowControl w:val="0"/>
              <w:spacing w:after="58"/>
              <w:rPr>
                <w:rFonts w:ascii="Georgia" w:hAnsi="Georgia"/>
              </w:rPr>
            </w:pPr>
            <w:r w:rsidRPr="00615B75">
              <w:rPr>
                <w:rFonts w:ascii="Georgia" w:hAnsi="Georgia"/>
              </w:rPr>
              <w:t>kontamineringskontroller</w:t>
            </w:r>
            <w:r>
              <w:rPr>
                <w:rFonts w:ascii="Georgia" w:hAnsi="Georgia"/>
              </w:rPr>
              <w:t>?</w:t>
            </w:r>
          </w:p>
          <w:p w:rsidR="00615B75" w:rsidRPr="00615B75" w:rsidRDefault="00615B75" w:rsidP="00615B75">
            <w:pPr>
              <w:widowControl w:val="0"/>
              <w:spacing w:after="58"/>
              <w:rPr>
                <w:rFonts w:ascii="Georgia" w:hAnsi="Georgia"/>
              </w:rPr>
            </w:pP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B75" w:rsidRDefault="00615B75" w:rsidP="00B23546">
            <w:pPr>
              <w:widowControl w:val="0"/>
              <w:ind w:right="-284"/>
              <w:rPr>
                <w:rFonts w:ascii="Georgia" w:hAnsi="Georgia"/>
              </w:rPr>
            </w:pPr>
          </w:p>
          <w:p w:rsidR="00615B75" w:rsidRPr="00B23546" w:rsidRDefault="00615B75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B75" w:rsidRDefault="00615B75" w:rsidP="00B23546">
            <w:pPr>
              <w:widowControl w:val="0"/>
              <w:ind w:right="-284"/>
              <w:rPr>
                <w:rFonts w:ascii="Georgia" w:hAnsi="Georgia"/>
                <w:color w:val="808080"/>
                <w:lang w:val="en-US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B75" w:rsidRPr="00B23546" w:rsidRDefault="00615B75" w:rsidP="00B23546">
            <w:pPr>
              <w:rPr>
                <w:rFonts w:ascii="Georgia" w:hAnsi="Georgia"/>
                <w:sz w:val="18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B75" w:rsidRPr="00B23546" w:rsidRDefault="00615B75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F8510C">
        <w:trPr>
          <w:cantSplit/>
          <w:trHeight w:val="87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2E731C" w:rsidRDefault="002E731C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2E731C">
              <w:rPr>
                <w:rFonts w:ascii="Georgia" w:hAnsi="Georgia"/>
                <w:b/>
              </w:rPr>
              <w:t>Avfall, farlig avfall:</w:t>
            </w:r>
          </w:p>
          <w:p w:rsidR="00980296" w:rsidRPr="00B23546" w:rsidRDefault="00980296" w:rsidP="00F8510C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avfallsrutinene kjent og blir de fulgt?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2142484833"/>
            <w:placeholder>
              <w:docPart w:val="5CA532DED09944E392EA3DDD6ADF6A01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F8510C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2E731C" w:rsidRPr="00B23546" w:rsidTr="005B3FE8">
        <w:trPr>
          <w:cantSplit/>
          <w:trHeight w:val="241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B23546" w:rsidRDefault="002E731C" w:rsidP="002E731C">
            <w:pPr>
              <w:widowControl w:val="0"/>
              <w:spacing w:after="0"/>
              <w:rPr>
                <w:rFonts w:ascii="Georgia" w:hAnsi="Georgia"/>
              </w:rPr>
            </w:pPr>
            <w:r w:rsidRPr="002E731C">
              <w:rPr>
                <w:rFonts w:ascii="Georgia" w:hAnsi="Georgia"/>
                <w:b/>
              </w:rPr>
              <w:t>Brannvern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1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731C" w:rsidRPr="00B23546" w:rsidRDefault="002E731C" w:rsidP="002E731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F8510C">
        <w:trPr>
          <w:cantSplit/>
          <w:trHeight w:val="223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du kjent med branninstruksen?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1523590201"/>
            <w:placeholder>
              <w:docPart w:val="56FF50975CF94A8F8B89DDDCC3A3AE1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F8510C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86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du kjent med hvor brannslukningsutstyr finnes og hvordan det brukes?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913885253"/>
            <w:placeholder>
              <w:docPart w:val="B1263114C90C4864A46B0B6395DA4F1A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509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2E731C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Hører du brannalarmen på de arbeidsplassene du benytter?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1037736828"/>
            <w:placeholder>
              <w:docPart w:val="DA11E210A5EE494495BD6C383CABE343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Eiendomsavd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Ved arbeid med gass:</w:t>
            </w:r>
          </w:p>
          <w:p w:rsidR="00980296" w:rsidRPr="00B9763E" w:rsidRDefault="00980296" w:rsidP="00B9763E">
            <w:pPr>
              <w:pStyle w:val="ListParagraph"/>
              <w:widowControl w:val="0"/>
              <w:numPr>
                <w:ilvl w:val="0"/>
                <w:numId w:val="7"/>
              </w:numPr>
              <w:spacing w:after="58"/>
              <w:ind w:left="142" w:hanging="142"/>
              <w:rPr>
                <w:rFonts w:ascii="Georgia" w:hAnsi="Georgia"/>
              </w:rPr>
            </w:pPr>
            <w:r w:rsidRPr="00B9763E">
              <w:rPr>
                <w:rFonts w:ascii="Georgia" w:hAnsi="Georgia"/>
              </w:rPr>
              <w:t xml:space="preserve">Er gassbeholdere oppbevart og sikret forsvarlig? </w:t>
            </w:r>
          </w:p>
          <w:p w:rsidR="00980296" w:rsidRPr="00B9763E" w:rsidRDefault="00980296" w:rsidP="00B9763E">
            <w:pPr>
              <w:pStyle w:val="ListParagraph"/>
              <w:widowControl w:val="0"/>
              <w:numPr>
                <w:ilvl w:val="0"/>
                <w:numId w:val="7"/>
              </w:numPr>
              <w:spacing w:after="58"/>
              <w:ind w:left="142" w:hanging="142"/>
              <w:rPr>
                <w:rFonts w:ascii="Georgia" w:hAnsi="Georgia"/>
                <w:b/>
              </w:rPr>
            </w:pPr>
            <w:r w:rsidRPr="00B9763E">
              <w:rPr>
                <w:rFonts w:ascii="Georgia" w:hAnsi="Georgia"/>
              </w:rPr>
              <w:t>Er det skiltet med «gass under trykk»?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297838392"/>
            <w:placeholder>
              <w:docPart w:val="1B2FC7BEDD79434FB569761BFCE61A9D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445DB8" w:rsidRPr="00B23546" w:rsidTr="00445DB8">
        <w:trPr>
          <w:cantSplit/>
          <w:trHeight w:val="335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DB8" w:rsidRPr="00B23546" w:rsidRDefault="00445DB8" w:rsidP="00615B75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rømningsveier ryddige?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DB8" w:rsidRPr="00B23546" w:rsidRDefault="00445DB8" w:rsidP="00615B75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1522549020"/>
            <w:placeholder>
              <w:docPart w:val="732737BD046D4BA6B0C2FA43DBC42E6C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445DB8" w:rsidRPr="00B23546" w:rsidRDefault="00445DB8" w:rsidP="00615B75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DB8" w:rsidRPr="00B23546" w:rsidRDefault="00445DB8" w:rsidP="00615B75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Seksjonsleder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DB8" w:rsidRPr="00B23546" w:rsidRDefault="00445DB8" w:rsidP="00615B75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5B3FE8" w:rsidRPr="00B23546" w:rsidTr="005B3FE8">
        <w:trPr>
          <w:cantSplit/>
          <w:trHeight w:val="285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FE8" w:rsidRPr="00B9763E" w:rsidRDefault="00AF1C91" w:rsidP="00615B75">
            <w:pPr>
              <w:widowControl w:val="0"/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</w:t>
            </w:r>
            <w:r w:rsidR="005B3FE8" w:rsidRPr="00B9763E">
              <w:rPr>
                <w:rFonts w:ascii="Georgia" w:hAnsi="Georgia"/>
                <w:b/>
              </w:rPr>
              <w:t>vvikshåndtering</w:t>
            </w:r>
            <w:r>
              <w:rPr>
                <w:rFonts w:ascii="Georgia" w:hAnsi="Georgia"/>
                <w:b/>
              </w:rPr>
              <w:t>, verneutstyr</w:t>
            </w:r>
            <w:r w:rsidR="005B3FE8">
              <w:rPr>
                <w:rFonts w:ascii="Georgia" w:hAnsi="Georgia"/>
                <w:b/>
              </w:rPr>
              <w:t>:</w:t>
            </w:r>
          </w:p>
        </w:tc>
        <w:tc>
          <w:tcPr>
            <w:tcW w:w="31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3FE8" w:rsidRPr="00B23546" w:rsidRDefault="005B3FE8" w:rsidP="005B3FE8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F8510C">
        <w:trPr>
          <w:cantSplit/>
          <w:trHeight w:val="776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615B75">
            <w:pPr>
              <w:widowControl w:val="0"/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t>Blir</w:t>
            </w:r>
            <w:r w:rsidRPr="00B23546">
              <w:rPr>
                <w:rFonts w:ascii="Georgia" w:hAnsi="Georgia"/>
              </w:rPr>
              <w:t xml:space="preserve"> rutinen for rapportering av uønskede hendelser (ulykker og nestenulykker) fulgt?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615B75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239485394"/>
            <w:placeholder>
              <w:docPart w:val="CA41FB7E30754997B8625710A10ECB3C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615B75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F8510C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615B75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F8510C">
        <w:trPr>
          <w:cantSplit/>
          <w:trHeight w:val="760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Finnes det oppslag over nødnummer/legehjelp ved ulykker?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232673682"/>
            <w:placeholder>
              <w:docPart w:val="7CF7CCB00A8045A9A35C779F5AFDEE91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  <w:r>
              <w:rPr>
                <w:rFonts w:ascii="Georgia" w:hAnsi="Georgia"/>
                <w:sz w:val="18"/>
              </w:rPr>
              <w:t>/</w:t>
            </w:r>
            <w:r w:rsidRPr="00B23546">
              <w:rPr>
                <w:rFonts w:ascii="Georgia" w:hAnsi="Georgia"/>
                <w:sz w:val="18"/>
              </w:rPr>
              <w:t xml:space="preserve"> </w:t>
            </w:r>
            <w:r w:rsidRPr="00B23546">
              <w:rPr>
                <w:rFonts w:ascii="Georgia" w:hAnsi="Georgia"/>
                <w:i/>
                <w:sz w:val="18"/>
              </w:rPr>
              <w:t>Felleslab</w:t>
            </w:r>
            <w:r>
              <w:rPr>
                <w:rFonts w:ascii="Georgia" w:hAnsi="Georgia"/>
                <w:sz w:val="18"/>
              </w:rPr>
              <w:t>:</w:t>
            </w:r>
            <w:r w:rsidR="00FE0FF8">
              <w:rPr>
                <w:rFonts w:ascii="Georgia" w:hAnsi="Georgia"/>
                <w:sz w:val="18"/>
              </w:rPr>
              <w:t xml:space="preserve"> Rom</w:t>
            </w:r>
            <w:r w:rsidRPr="00B23546">
              <w:rPr>
                <w:rFonts w:ascii="Georgia" w:hAnsi="Georgia"/>
                <w:sz w:val="18"/>
              </w:rPr>
              <w:t>ansvarlig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autoSpaceDE w:val="0"/>
              <w:autoSpaceDN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lastRenderedPageBreak/>
              <w:t>Finnes det beredskapskit til bruk ved henholdsvis kjemikaliesøl og biologiske faktorer? Er plassering av dette kjent?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2072303484"/>
            <w:placeholder>
              <w:docPart w:val="BF789C361357459B9C5E8CE5234F8FA2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Default="00980296" w:rsidP="00B23546">
            <w:pPr>
              <w:spacing w:after="0"/>
            </w:pPr>
            <w:r w:rsidRPr="00B23546">
              <w:rPr>
                <w:rFonts w:ascii="Georgia" w:hAnsi="Georgia"/>
                <w:sz w:val="18"/>
              </w:rPr>
              <w:t>Gruppeleder</w:t>
            </w:r>
            <w:r w:rsidRPr="006C137D">
              <w:rPr>
                <w:rFonts w:ascii="Georgia" w:hAnsi="Georgia"/>
                <w:sz w:val="18"/>
              </w:rPr>
              <w:t xml:space="preserve">/ </w:t>
            </w:r>
            <w:r w:rsidRPr="006C137D">
              <w:rPr>
                <w:rFonts w:ascii="Georgia" w:hAnsi="Georgia"/>
                <w:i/>
                <w:sz w:val="18"/>
              </w:rPr>
              <w:t>Felleslab</w:t>
            </w:r>
            <w:r w:rsidRPr="006C137D">
              <w:rPr>
                <w:rFonts w:ascii="Georgia" w:hAnsi="Georgia"/>
                <w:sz w:val="18"/>
              </w:rPr>
              <w:t xml:space="preserve">: </w:t>
            </w:r>
            <w:r w:rsidR="00FE0FF8">
              <w:rPr>
                <w:rFonts w:ascii="Georgia" w:hAnsi="Georgia"/>
                <w:sz w:val="18"/>
              </w:rPr>
              <w:t>Rom</w:t>
            </w:r>
            <w:r w:rsidRPr="00B23546">
              <w:rPr>
                <w:rFonts w:ascii="Georgia" w:hAnsi="Georgia"/>
                <w:sz w:val="18"/>
              </w:rPr>
              <w:t>ansvarlig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F8510C">
        <w:trPr>
          <w:cantSplit/>
          <w:trHeight w:val="66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førstehjelpsutstyret lett tilgjengelig?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687795636"/>
            <w:placeholder>
              <w:docPart w:val="91A87FABF5A843668BF2CD12EC5EA381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FE0FF8" w:rsidRDefault="00980296" w:rsidP="00B23546">
            <w:pPr>
              <w:spacing w:after="0"/>
              <w:rPr>
                <w:rFonts w:ascii="Georgia" w:hAnsi="Georgia"/>
                <w:sz w:val="18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  <w:r w:rsidRPr="006C137D">
              <w:rPr>
                <w:rFonts w:ascii="Georgia" w:hAnsi="Georgia"/>
                <w:sz w:val="18"/>
              </w:rPr>
              <w:t xml:space="preserve">/ </w:t>
            </w:r>
            <w:r w:rsidRPr="006C137D">
              <w:rPr>
                <w:rFonts w:ascii="Georgia" w:hAnsi="Georgia"/>
                <w:i/>
                <w:sz w:val="18"/>
              </w:rPr>
              <w:t>Felleslab</w:t>
            </w:r>
            <w:r w:rsidRPr="006C137D">
              <w:rPr>
                <w:rFonts w:ascii="Georgia" w:hAnsi="Georgia"/>
                <w:sz w:val="18"/>
              </w:rPr>
              <w:t xml:space="preserve">: </w:t>
            </w:r>
            <w:r w:rsidR="00FE0FF8">
              <w:rPr>
                <w:rFonts w:ascii="Georgia" w:hAnsi="Georgia"/>
                <w:sz w:val="18"/>
              </w:rPr>
              <w:t>Rom</w:t>
            </w:r>
            <w:r w:rsidRPr="00B23546">
              <w:rPr>
                <w:rFonts w:ascii="Georgia" w:hAnsi="Georgia"/>
                <w:sz w:val="18"/>
              </w:rPr>
              <w:t>ansvarlig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Har laboratoriet nøddusj og øyeskyllevæske nær arbeid med etsende eller sterkt irriterende væsker, eller der det arbeides med åpen flamme? (nær=10 sek.)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2072923861"/>
            <w:placeholder>
              <w:docPart w:val="172352657ECF41EB9B376C277D7CA00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Default="00980296">
            <w:r w:rsidRPr="00B23546">
              <w:rPr>
                <w:rFonts w:ascii="Georgia" w:hAnsi="Georgia"/>
                <w:sz w:val="18"/>
              </w:rPr>
              <w:t>Gruppeleder</w:t>
            </w:r>
            <w:r w:rsidRPr="006C137D">
              <w:rPr>
                <w:rFonts w:ascii="Georgia" w:hAnsi="Georgia"/>
                <w:sz w:val="18"/>
              </w:rPr>
              <w:t xml:space="preserve">/ </w:t>
            </w:r>
            <w:r w:rsidRPr="006C137D">
              <w:rPr>
                <w:rFonts w:ascii="Georgia" w:hAnsi="Georgia"/>
                <w:i/>
                <w:sz w:val="18"/>
              </w:rPr>
              <w:t>Felleslab</w:t>
            </w:r>
            <w:r w:rsidRPr="006C137D">
              <w:rPr>
                <w:rFonts w:ascii="Georgia" w:hAnsi="Georgia"/>
                <w:sz w:val="18"/>
              </w:rPr>
              <w:t xml:space="preserve">: </w:t>
            </w:r>
            <w:r w:rsidR="00FE0FF8">
              <w:rPr>
                <w:rFonts w:ascii="Georgia" w:hAnsi="Georgia"/>
                <w:sz w:val="18"/>
              </w:rPr>
              <w:t>Rom</w:t>
            </w:r>
            <w:r w:rsidRPr="00B23546">
              <w:rPr>
                <w:rFonts w:ascii="Georgia" w:hAnsi="Georgia"/>
                <w:sz w:val="18"/>
              </w:rPr>
              <w:t>ansvarlig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5B3FE8">
        <w:trPr>
          <w:cantSplit/>
          <w:trHeight w:val="1134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Har laboratoriet rutiner for riktig bruk, oppbevaring og vedlikehold av personlig verneutstyr, inkludert rutiner for skifte av filter mv.?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972054814"/>
            <w:placeholder>
              <w:docPart w:val="9AFB54B835E64A0999E90A66423F03D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210DBD" w:rsidRPr="00B23546" w:rsidTr="00210DBD">
        <w:trPr>
          <w:cantSplit/>
          <w:trHeight w:val="668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DBD" w:rsidRPr="00B23546" w:rsidRDefault="00210DBD" w:rsidP="00210DBD">
            <w:pPr>
              <w:widowControl w:val="0"/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Får du tilbud om riktig type verneutstyr?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DBD" w:rsidRPr="00B23546" w:rsidRDefault="00210DBD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193038844"/>
            <w:placeholder>
              <w:docPart w:val="51717175C2F346DD9C72E6471AFD783E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210DBD" w:rsidRPr="00B23546" w:rsidRDefault="00210DBD" w:rsidP="00615B75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B23546" w:rsidRDefault="00210DBD" w:rsidP="00615B75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B23546" w:rsidRDefault="00210DBD" w:rsidP="00615B75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C4052D" w:rsidRPr="00B23546" w:rsidTr="00C4052D">
        <w:trPr>
          <w:cantSplit/>
          <w:trHeight w:val="217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2D" w:rsidRPr="00C4052D" w:rsidRDefault="00C4052D" w:rsidP="00F8510C">
            <w:pPr>
              <w:widowControl w:val="0"/>
              <w:autoSpaceDE w:val="0"/>
              <w:autoSpaceDN w:val="0"/>
              <w:spacing w:after="0"/>
              <w:rPr>
                <w:rFonts w:ascii="Georgia" w:hAnsi="Georgia"/>
                <w:b/>
              </w:rPr>
            </w:pPr>
            <w:r w:rsidRPr="00C4052D">
              <w:rPr>
                <w:rFonts w:ascii="Georgia" w:hAnsi="Georgia"/>
                <w:b/>
              </w:rPr>
              <w:t>Orden, vedlikehold:</w:t>
            </w:r>
          </w:p>
        </w:tc>
        <w:tc>
          <w:tcPr>
            <w:tcW w:w="31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052D" w:rsidRPr="00B23546" w:rsidRDefault="00C4052D" w:rsidP="00C4052D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210DBD" w:rsidRPr="00B23546" w:rsidTr="00F8510C">
        <w:trPr>
          <w:cantSplit/>
          <w:trHeight w:val="64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DBD" w:rsidRPr="00B23546" w:rsidRDefault="00210DBD" w:rsidP="00F8510C">
            <w:pPr>
              <w:widowControl w:val="0"/>
              <w:autoSpaceDE w:val="0"/>
              <w:autoSpaceDN w:val="0"/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Opplever du sjenerende lukt, gass eller røyk i lokalene?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0DBD" w:rsidRPr="00210DBD" w:rsidRDefault="00210DBD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210DBD" w:rsidRDefault="00210DBD" w:rsidP="00B23546">
            <w:pPr>
              <w:widowControl w:val="0"/>
              <w:ind w:right="-284"/>
              <w:rPr>
                <w:rFonts w:ascii="Georgia" w:hAnsi="Georgia"/>
                <w:color w:val="80808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B23546" w:rsidRDefault="00210DBD" w:rsidP="00F8510C">
            <w:pPr>
              <w:spacing w:after="0"/>
              <w:rPr>
                <w:rFonts w:ascii="Georgia" w:hAnsi="Georgia"/>
                <w:sz w:val="18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BD" w:rsidRPr="00210DBD" w:rsidRDefault="00210DBD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980296" w:rsidRPr="00B23546" w:rsidTr="00F8510C">
        <w:trPr>
          <w:cantSplit/>
          <w:trHeight w:val="642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widowControl w:val="0"/>
              <w:autoSpaceDE w:val="0"/>
              <w:autoSpaceDN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laboratoriet ryddig og tilrettelagt for godt renhold?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344531208"/>
            <w:placeholder>
              <w:docPart w:val="24EA7E5049BB4EA88F0814769A8E4D2F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F8510C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980296" w:rsidRPr="00B23546" w:rsidTr="00F8510C">
        <w:trPr>
          <w:cantSplit/>
          <w:trHeight w:val="836"/>
        </w:trPr>
        <w:tc>
          <w:tcPr>
            <w:tcW w:w="1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F8510C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Finnes det rutine for vedlikehold av laboratorieutstyr? Blir rutinen fulgt?</w:t>
            </w:r>
          </w:p>
        </w:tc>
        <w:tc>
          <w:tcPr>
            <w:tcW w:w="1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901483716"/>
            <w:placeholder>
              <w:docPart w:val="2DAC8D6627764BD397336BBB77D71821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0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80296" w:rsidRPr="00B23546" w:rsidRDefault="0098029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  <w:r>
              <w:rPr>
                <w:rFonts w:ascii="Georgia" w:hAnsi="Georgia"/>
                <w:sz w:val="18"/>
              </w:rPr>
              <w:t>/</w:t>
            </w:r>
            <w:r w:rsidRPr="00B23546">
              <w:rPr>
                <w:rFonts w:ascii="Georgia" w:hAnsi="Georgia"/>
                <w:sz w:val="18"/>
              </w:rPr>
              <w:t xml:space="preserve"> </w:t>
            </w:r>
            <w:r w:rsidRPr="00B23546">
              <w:rPr>
                <w:rFonts w:ascii="Georgia" w:hAnsi="Georgia"/>
                <w:i/>
                <w:sz w:val="18"/>
              </w:rPr>
              <w:t>Felleslab</w:t>
            </w:r>
            <w:r>
              <w:rPr>
                <w:rFonts w:ascii="Georgia" w:hAnsi="Georgia"/>
                <w:sz w:val="18"/>
              </w:rPr>
              <w:t>:</w:t>
            </w:r>
            <w:r w:rsidR="00FE0FF8">
              <w:rPr>
                <w:rFonts w:ascii="Georgia" w:hAnsi="Georgia"/>
                <w:sz w:val="18"/>
              </w:rPr>
              <w:t xml:space="preserve"> Rom</w:t>
            </w:r>
            <w:r w:rsidRPr="00B23546">
              <w:rPr>
                <w:rFonts w:ascii="Georgia" w:hAnsi="Georgia"/>
                <w:sz w:val="18"/>
              </w:rPr>
              <w:t>ansvarlig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96" w:rsidRPr="00B23546" w:rsidRDefault="0098029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</w:tbl>
    <w:p w:rsidR="00EB697D" w:rsidRDefault="00EB697D">
      <w:pPr>
        <w:spacing w:after="0" w:line="240" w:lineRule="auto"/>
        <w:rPr>
          <w:rFonts w:ascii="Georgia" w:hAnsi="Georgia"/>
          <w:b/>
          <w:sz w:val="28"/>
          <w:szCs w:val="28"/>
        </w:rPr>
      </w:pPr>
    </w:p>
    <w:p w:rsidR="00F8510C" w:rsidRDefault="00F8510C">
      <w:pPr>
        <w:spacing w:after="0" w:line="240" w:lineRule="auto"/>
        <w:rPr>
          <w:rFonts w:ascii="Georgia" w:hAnsi="Georgia"/>
          <w:b/>
          <w:sz w:val="28"/>
          <w:szCs w:val="28"/>
        </w:rPr>
      </w:pPr>
    </w:p>
    <w:tbl>
      <w:tblPr>
        <w:tblW w:w="495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37"/>
        <w:gridCol w:w="2730"/>
        <w:gridCol w:w="1016"/>
        <w:gridCol w:w="1135"/>
        <w:gridCol w:w="1137"/>
      </w:tblGrid>
      <w:tr w:rsidR="00B23546" w:rsidRPr="00B23546" w:rsidTr="00D0071A">
        <w:trPr>
          <w:trHeight w:val="283"/>
          <w:tblHeader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EA4EE4">
            <w:pPr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 xml:space="preserve">SJEKKLISTE 2 – </w:t>
            </w:r>
            <w:r w:rsidR="00EA4EE4">
              <w:rPr>
                <w:rFonts w:ascii="Georgia" w:hAnsi="Georgia"/>
                <w:b/>
                <w:bCs/>
              </w:rPr>
              <w:t>SUPPLERENDE</w:t>
            </w:r>
            <w:r w:rsidRPr="00B23546">
              <w:rPr>
                <w:rFonts w:ascii="Georgia" w:hAnsi="Georgia"/>
                <w:b/>
                <w:bCs/>
              </w:rPr>
              <w:t xml:space="preserve"> SPØRSMÅL </w:t>
            </w:r>
          </w:p>
        </w:tc>
      </w:tr>
      <w:tr w:rsidR="00B23546" w:rsidRPr="00B23546" w:rsidTr="00D0071A">
        <w:trPr>
          <w:trHeight w:val="283"/>
          <w:tblHeader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  <w:bCs/>
              </w:rPr>
              <w:t>Tema/spørsmål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  <w:bCs/>
              </w:rPr>
              <w:t>Kommentarer / tiltak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B23546" w:rsidRPr="00B23546" w:rsidRDefault="00B23546" w:rsidP="00B23546">
            <w:pPr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>Tidsfrist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B23546" w:rsidRPr="00B23546" w:rsidRDefault="00B23546" w:rsidP="00B23546">
            <w:pPr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>Ansvarlig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B23546" w:rsidRPr="00B23546" w:rsidRDefault="00B23546" w:rsidP="00B23546">
            <w:pPr>
              <w:rPr>
                <w:rFonts w:ascii="Georgia" w:hAnsi="Georgia"/>
                <w:b/>
                <w:bCs/>
              </w:rPr>
            </w:pPr>
            <w:r w:rsidRPr="00B23546">
              <w:rPr>
                <w:rFonts w:ascii="Georgia" w:hAnsi="Georgia"/>
                <w:b/>
                <w:bCs/>
              </w:rPr>
              <w:t>Status</w:t>
            </w:r>
          </w:p>
        </w:tc>
      </w:tr>
      <w:tr w:rsidR="00F8510C" w:rsidRPr="00B23546" w:rsidTr="00F8510C">
        <w:trPr>
          <w:trHeight w:val="305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D0071A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>Kjemikalier, stoffkartotek</w:t>
            </w:r>
            <w:r w:rsidR="00EC68BB">
              <w:rPr>
                <w:rFonts w:ascii="Georgia" w:hAnsi="Georgia"/>
                <w:b/>
              </w:rPr>
              <w:t>:</w:t>
            </w:r>
          </w:p>
        </w:tc>
        <w:tc>
          <w:tcPr>
            <w:tcW w:w="30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 xml:space="preserve">Blir det lagret kjemikalier og/el. utstyr i avtrekkskap? (dette kan skape forstyrrelse i luftstrømmen og redusere avtrekkets effekt) 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1975898804"/>
            <w:placeholder>
              <w:docPart w:val="3D2EAE896B07454D80C6D32416D4AB57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lastRenderedPageBreak/>
              <w:t xml:space="preserve">Dras luken på avtrekksskapet ned etter bruk? (for å redusere forbruk av energi) 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1583017993"/>
            <w:placeholder>
              <w:docPart w:val="7204C61C3CFA4F6AA85C6AFA8F68DC5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forhold knyttet til helsefarlige stoffer som bør forbedres?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842974838"/>
            <w:placeholder>
              <w:docPart w:val="285CA1782D3940A8A70408C12FE3B036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Default="00F8510C" w:rsidP="00F8510C">
            <w:pPr>
              <w:autoSpaceDE w:val="0"/>
              <w:autoSpaceDN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>Strålekilder</w:t>
            </w:r>
            <w:r>
              <w:rPr>
                <w:rFonts w:ascii="Georgia" w:hAnsi="Georgia"/>
                <w:b/>
              </w:rPr>
              <w:t>:</w:t>
            </w:r>
            <w:r w:rsidRPr="00B23546">
              <w:rPr>
                <w:rFonts w:ascii="Georgia" w:hAnsi="Georgia"/>
              </w:rPr>
              <w:t xml:space="preserve"> </w:t>
            </w:r>
          </w:p>
          <w:p w:rsidR="00B23546" w:rsidRPr="00B23546" w:rsidRDefault="00B23546" w:rsidP="00F8510C">
            <w:pPr>
              <w:autoSpaceDE w:val="0"/>
              <w:autoSpaceDN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forhold rundt strålevern som bør forbedres?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667328759"/>
            <w:placeholder>
              <w:docPart w:val="5201BB97C40A41E79F07FF98F58D2833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283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Default="00F8510C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>Avfall, farlig avfall</w:t>
            </w:r>
            <w:r>
              <w:rPr>
                <w:rFonts w:ascii="Georgia" w:hAnsi="Georgia"/>
                <w:b/>
              </w:rPr>
              <w:t>:</w:t>
            </w:r>
          </w:p>
          <w:p w:rsidR="00B23546" w:rsidRPr="00B23546" w:rsidRDefault="00B2354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forhold rundt avfall som bør forbedres?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782408862"/>
            <w:placeholder>
              <w:docPart w:val="DB8193C8D5944AC7B6ECF9B64D98AB80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F8510C" w:rsidRPr="00B23546" w:rsidTr="00F8510C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  <w:b/>
              </w:rPr>
              <w:t>Brannvern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0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 xml:space="preserve">Er de ansatte kjent med hvem som er </w:t>
            </w:r>
            <w:r w:rsidR="00606C90">
              <w:rPr>
                <w:rFonts w:ascii="Georgia" w:hAnsi="Georgia"/>
              </w:rPr>
              <w:t xml:space="preserve">brannvernkontakt (tidl. </w:t>
            </w:r>
            <w:r w:rsidRPr="00B23546">
              <w:rPr>
                <w:rFonts w:ascii="Georgia" w:hAnsi="Georgia"/>
              </w:rPr>
              <w:t>etasjeansvarlig</w:t>
            </w:r>
            <w:r w:rsidR="00606C90">
              <w:rPr>
                <w:rFonts w:ascii="Georgia" w:hAnsi="Georgia"/>
              </w:rPr>
              <w:t>)</w:t>
            </w:r>
            <w:r w:rsidRPr="00B23546">
              <w:rPr>
                <w:rFonts w:ascii="Georgia" w:hAnsi="Georgia"/>
              </w:rPr>
              <w:t xml:space="preserve"> for brannvern?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311945955"/>
            <w:placeholder>
              <w:docPart w:val="F361881094F04003B6DE08FC07D59A06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70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F8510C">
            <w:pPr>
              <w:widowControl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rømningsveier merket?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</w:rPr>
            <w:id w:val="-2017518888"/>
            <w:placeholder>
              <w:docPart w:val="B8E2EF76668E4E16B1E00D169599EBD6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</w:rPr>
                </w:pPr>
                <w:r w:rsidRPr="00B23546">
                  <w:rPr>
                    <w:rFonts w:ascii="Georgia" w:hAnsi="Georgia"/>
                    <w:color w:val="808080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F8510C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Eiendomsavd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F8510C" w:rsidRPr="00B23546" w:rsidTr="00F8510C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  <w:b/>
              </w:rPr>
              <w:t>Renhold, orden, støv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0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606C90" w:rsidRDefault="00F8510C" w:rsidP="00F8510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ledninger til PC og annet samlet og hengt opp under bordene?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985386690"/>
            <w:placeholder>
              <w:docPart w:val="F5CB59D8F98F4B55B8C97843262AAC68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  <w:r>
              <w:rPr>
                <w:rFonts w:ascii="Georgia" w:hAnsi="Georgia"/>
                <w:sz w:val="18"/>
              </w:rPr>
              <w:t>/</w:t>
            </w:r>
            <w:r w:rsidRPr="00B23546">
              <w:rPr>
                <w:rFonts w:ascii="Georgia" w:hAnsi="Georgia"/>
                <w:sz w:val="18"/>
              </w:rPr>
              <w:t xml:space="preserve"> </w:t>
            </w:r>
            <w:r w:rsidRPr="00B23546">
              <w:rPr>
                <w:rFonts w:ascii="Georgia" w:hAnsi="Georgia"/>
                <w:i/>
                <w:sz w:val="18"/>
              </w:rPr>
              <w:t>Felleslab</w:t>
            </w:r>
            <w:r>
              <w:rPr>
                <w:rFonts w:ascii="Georgia" w:hAnsi="Georgia"/>
                <w:sz w:val="18"/>
              </w:rPr>
              <w:t>:</w:t>
            </w:r>
            <w:r w:rsidR="00FE0FF8">
              <w:rPr>
                <w:rFonts w:ascii="Georgia" w:hAnsi="Georgia"/>
                <w:sz w:val="18"/>
              </w:rPr>
              <w:t xml:space="preserve"> Rom</w:t>
            </w:r>
            <w:r w:rsidRPr="00B23546">
              <w:rPr>
                <w:rFonts w:ascii="Georgia" w:hAnsi="Georgia"/>
                <w:sz w:val="18"/>
              </w:rPr>
              <w:t>ansvarlig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frie gulv og bordflater?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920799408"/>
            <w:placeholder>
              <w:docPart w:val="75BD13CB0EEF40138BCF9C2B74F0DE67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gode lagringsforhold i lokalet slik at det er tilrettelagt for renhold?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8590973"/>
            <w:placeholder>
              <w:docPart w:val="30915408010849C2980C1301496FD346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Gruppeleder</w:t>
            </w:r>
            <w:r>
              <w:rPr>
                <w:rFonts w:ascii="Georgia" w:hAnsi="Georgia"/>
                <w:sz w:val="18"/>
              </w:rPr>
              <w:t>/</w:t>
            </w:r>
            <w:r w:rsidRPr="00B23546">
              <w:rPr>
                <w:rFonts w:ascii="Georgia" w:hAnsi="Georgia"/>
                <w:sz w:val="18"/>
              </w:rPr>
              <w:t xml:space="preserve"> </w:t>
            </w:r>
            <w:r w:rsidRPr="00B23546">
              <w:rPr>
                <w:rFonts w:ascii="Georgia" w:hAnsi="Georgia"/>
                <w:i/>
                <w:sz w:val="18"/>
              </w:rPr>
              <w:t>Felleslab</w:t>
            </w:r>
            <w:r>
              <w:rPr>
                <w:rFonts w:ascii="Georgia" w:hAnsi="Georgia"/>
                <w:sz w:val="18"/>
              </w:rPr>
              <w:t>:</w:t>
            </w:r>
            <w:r w:rsidR="00FE0FF8">
              <w:rPr>
                <w:rFonts w:ascii="Georgia" w:hAnsi="Georgia"/>
                <w:sz w:val="18"/>
              </w:rPr>
              <w:t xml:space="preserve"> Rom</w:t>
            </w:r>
            <w:r w:rsidRPr="00B23546">
              <w:rPr>
                <w:rFonts w:ascii="Georgia" w:hAnsi="Georgia"/>
                <w:sz w:val="18"/>
              </w:rPr>
              <w:t>ansvarlig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F8510C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  <w:b/>
              </w:rPr>
              <w:t>Utstyr, maskiner, vedlikehold</w:t>
            </w:r>
            <w:r>
              <w:rPr>
                <w:rFonts w:ascii="Georgia" w:hAnsi="Georgia"/>
                <w:b/>
              </w:rPr>
              <w:t>:</w:t>
            </w:r>
            <w:r w:rsidRPr="00B23546">
              <w:rPr>
                <w:rFonts w:ascii="Georgia" w:hAnsi="Georgia"/>
              </w:rPr>
              <w:t xml:space="preserve"> </w:t>
            </w:r>
            <w:r w:rsidR="00B23546" w:rsidRPr="00B23546">
              <w:rPr>
                <w:rFonts w:ascii="Georgia" w:hAnsi="Georgia"/>
              </w:rPr>
              <w:t>Er elektrisk utstyr som vannkoker og kaffetrakter utstyrt med tidsbryter?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074477073"/>
            <w:placeholder>
              <w:docPart w:val="7075867A2FCA4036929EA58F33F8EB9E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rPr>
                <w:rFonts w:ascii="Georgia" w:hAnsi="Georgia"/>
              </w:rPr>
            </w:pPr>
            <w:r w:rsidRPr="00B23546">
              <w:rPr>
                <w:rFonts w:ascii="Georgia" w:hAnsi="Georgia"/>
                <w:sz w:val="18"/>
              </w:rPr>
              <w:t>Seksjonsleder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F8510C" w:rsidRPr="00B23546" w:rsidTr="00F8510C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Ergonomi, arbeidsstilling</w:t>
            </w:r>
            <w:r w:rsidR="00EC68BB">
              <w:rPr>
                <w:rFonts w:ascii="Georgia" w:hAnsi="Georgia"/>
                <w:b/>
              </w:rPr>
              <w:t>:</w:t>
            </w:r>
          </w:p>
        </w:tc>
        <w:tc>
          <w:tcPr>
            <w:tcW w:w="30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F8510C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B23546">
            <w:pPr>
              <w:widowControl w:val="0"/>
              <w:spacing w:after="58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</w:rPr>
              <w:t>Er det tilstrekkelig variasjon i arbeidet?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900969268"/>
            <w:placeholder>
              <w:docPart w:val="894D97F76D0541F3A4B087708F30F39B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F8510C" w:rsidRPr="00B23546" w:rsidRDefault="00F8510C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10C" w:rsidRDefault="00F8510C"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10C" w:rsidRPr="00B23546" w:rsidRDefault="00F8510C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F8510C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autoSpaceDE w:val="0"/>
              <w:autoSpaceDN w:val="0"/>
              <w:spacing w:after="0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arbeidsbenker, bord, stol og dataskjerm hensiktsmessig?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960457323"/>
            <w:placeholder>
              <w:docPart w:val="D1B204B5900B4E069DE68E975D6F332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F8510C" w:rsidRPr="00B23546" w:rsidRDefault="00F8510C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10C" w:rsidRDefault="00F8510C">
            <w:r w:rsidRPr="00B23546">
              <w:rPr>
                <w:rFonts w:ascii="Georgia" w:hAnsi="Georgia"/>
                <w:sz w:val="18"/>
              </w:rPr>
              <w:t>Gruppeleder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10C" w:rsidRPr="00B23546" w:rsidRDefault="00F8510C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F8510C" w:rsidRPr="00B23546" w:rsidTr="00F8510C">
        <w:trPr>
          <w:trHeight w:val="283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  <w:b/>
              </w:rPr>
              <w:t>Lokaler, pauserom, toalett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0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283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lastRenderedPageBreak/>
              <w:t>Har enheten egnede arbeidslokaler?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707148513"/>
            <w:placeholder>
              <w:docPart w:val="57247232139B4B1CBDE825A2D723F512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283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vedlikehold av lokalene tilfredsstillende?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695218893"/>
            <w:placeholder>
              <w:docPart w:val="7D54F368299B461BB46AF5312323658B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EB15BC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  <w:r w:rsidRPr="00EB15BC">
              <w:rPr>
                <w:rFonts w:ascii="Georgia" w:hAnsi="Georgia"/>
                <w:sz w:val="18"/>
              </w:rPr>
              <w:t>Eiendomsavd</w:t>
            </w:r>
            <w:r>
              <w:rPr>
                <w:rFonts w:ascii="Georgia" w:hAnsi="Georgia"/>
                <w:u w:val="single"/>
              </w:rPr>
              <w:t>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B23546" w:rsidRPr="00B23546" w:rsidTr="00615B75">
        <w:trPr>
          <w:trHeight w:val="283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lokalene tilgjengelig for funksjonshemmede?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613011191"/>
            <w:placeholder>
              <w:docPart w:val="CA02FAD5075D4376AA4F5BCDC169EF94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EB15BC" w:rsidP="00B23546">
            <w:pPr>
              <w:widowControl w:val="0"/>
              <w:ind w:right="-284"/>
              <w:rPr>
                <w:rFonts w:ascii="Georgia" w:hAnsi="Georgia"/>
                <w:b/>
                <w:u w:val="single"/>
              </w:rPr>
            </w:pPr>
            <w:r w:rsidRPr="00EB15BC">
              <w:rPr>
                <w:rFonts w:ascii="Georgia" w:hAnsi="Georgia"/>
                <w:sz w:val="18"/>
              </w:rPr>
              <w:t>Eiendomsavd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F8510C" w:rsidRPr="00B23546" w:rsidTr="00F8510C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 w:rsidRPr="00B23546">
              <w:rPr>
                <w:rFonts w:ascii="Georgia" w:hAnsi="Georgia"/>
                <w:b/>
              </w:rPr>
              <w:t>Inneklima/energi</w:t>
            </w:r>
            <w:r>
              <w:rPr>
                <w:rFonts w:ascii="Georgia" w:hAnsi="Georgia"/>
                <w:b/>
              </w:rPr>
              <w:t>:</w:t>
            </w:r>
          </w:p>
        </w:tc>
        <w:tc>
          <w:tcPr>
            <w:tcW w:w="30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tilfredsstillende solskjerming?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920760310"/>
            <w:placeholder>
              <w:docPart w:val="FB138B2B965D4C3BBD2EAFF5D732421D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EB15BC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  <w:r w:rsidRPr="00EB15BC">
              <w:rPr>
                <w:rFonts w:ascii="Georgia" w:hAnsi="Georgia"/>
                <w:sz w:val="18"/>
              </w:rPr>
              <w:t>Eiendomsavd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det tilfredsstillende ventilasjon i lokalene?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2032951962"/>
            <w:placeholder>
              <w:docPart w:val="D9B729A6DF5A4DC58F76BA260BE9E364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EB15BC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  <w:r w:rsidRPr="00EB15BC">
              <w:rPr>
                <w:rFonts w:ascii="Georgia" w:hAnsi="Georgia"/>
                <w:sz w:val="18"/>
              </w:rPr>
              <w:t>Eiendomsavd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  <w:tr w:rsidR="00F8510C" w:rsidRPr="00B23546" w:rsidTr="00F8510C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Lysforhold:</w:t>
            </w:r>
          </w:p>
        </w:tc>
        <w:tc>
          <w:tcPr>
            <w:tcW w:w="30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Pr="00B23546" w:rsidRDefault="00F8510C" w:rsidP="00F8510C">
            <w:pPr>
              <w:widowControl w:val="0"/>
              <w:spacing w:after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den generelle rombelysningen tilfredsstillende?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568112272"/>
            <w:placeholder>
              <w:docPart w:val="94A7B5031E6F4C4B9E74F56E27549B0D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EB15BC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  <w:r w:rsidRPr="00EB15BC">
              <w:rPr>
                <w:rFonts w:ascii="Georgia" w:hAnsi="Georgia"/>
                <w:sz w:val="18"/>
              </w:rPr>
              <w:t>Eiendomsavd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autoSpaceDE w:val="0"/>
              <w:autoSpaceDN w:val="0"/>
              <w:spacing w:after="58"/>
              <w:rPr>
                <w:rFonts w:ascii="Georgia" w:hAnsi="Georgia"/>
              </w:rPr>
            </w:pPr>
            <w:r w:rsidRPr="00B23546">
              <w:rPr>
                <w:rFonts w:ascii="Georgia" w:hAnsi="Georgia"/>
              </w:rPr>
              <w:t>Er plassbelysningen tilfredsstillende?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1941560348"/>
            <w:placeholder>
              <w:docPart w:val="06D6A70C08EC403C9CB575692554592D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  <w:lang w:val="en-US"/>
              </w:rPr>
            </w:pPr>
          </w:p>
        </w:tc>
      </w:tr>
      <w:tr w:rsidR="00B23546" w:rsidRPr="00B23546" w:rsidTr="00615B75">
        <w:trPr>
          <w:trHeight w:val="152"/>
        </w:trPr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10C" w:rsidRDefault="00F8510C" w:rsidP="00F8510C">
            <w:pPr>
              <w:spacing w:after="0"/>
              <w:outlineLvl w:val="0"/>
              <w:rPr>
                <w:rFonts w:ascii="Georgia" w:hAnsi="Georgia"/>
                <w:b/>
                <w:bCs/>
              </w:rPr>
            </w:pPr>
            <w:bookmarkStart w:id="3" w:name="_Toc95623331"/>
            <w:bookmarkStart w:id="4" w:name="_Toc95623699"/>
            <w:r w:rsidRPr="00B23546">
              <w:rPr>
                <w:rFonts w:ascii="Georgia" w:hAnsi="Georgia"/>
                <w:b/>
                <w:bCs/>
              </w:rPr>
              <w:t>Støy</w:t>
            </w:r>
            <w:r>
              <w:rPr>
                <w:rFonts w:ascii="Georgia" w:hAnsi="Georgia"/>
                <w:b/>
                <w:bCs/>
              </w:rPr>
              <w:t>:</w:t>
            </w:r>
          </w:p>
          <w:p w:rsidR="00B23546" w:rsidRPr="00B23546" w:rsidRDefault="00B23546" w:rsidP="00F8510C">
            <w:pPr>
              <w:spacing w:after="0"/>
              <w:outlineLvl w:val="0"/>
              <w:rPr>
                <w:rFonts w:ascii="Georgia" w:hAnsi="Georgia"/>
              </w:rPr>
            </w:pPr>
            <w:r w:rsidRPr="00B23546">
              <w:rPr>
                <w:rFonts w:ascii="Georgia" w:hAnsi="Georgia"/>
                <w:bCs/>
              </w:rPr>
              <w:t>Er støynivået i lokalet akseptabelt (fra ventilasjonsanlegget PC og annet teknisk utstyr</w:t>
            </w:r>
            <w:bookmarkEnd w:id="3"/>
            <w:bookmarkEnd w:id="4"/>
            <w:r w:rsidRPr="00B23546">
              <w:rPr>
                <w:rFonts w:ascii="Georgia" w:hAnsi="Georgia"/>
                <w:bCs/>
              </w:rPr>
              <w:t>)?</w:t>
            </w:r>
          </w:p>
        </w:tc>
        <w:tc>
          <w:tcPr>
            <w:tcW w:w="1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</w:rPr>
            </w:pPr>
          </w:p>
        </w:tc>
        <w:sdt>
          <w:sdtPr>
            <w:rPr>
              <w:rFonts w:ascii="Georgia" w:hAnsi="Georgia"/>
              <w:color w:val="808080"/>
              <w:lang w:val="en-US"/>
            </w:rPr>
            <w:id w:val="-1625070932"/>
            <w:placeholder>
              <w:docPart w:val="8D9644B27F2D41DA82161B9C928408C9"/>
            </w:placeholder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52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23546" w:rsidRPr="00B23546" w:rsidRDefault="00B23546" w:rsidP="00B23546">
                <w:pPr>
                  <w:widowControl w:val="0"/>
                  <w:ind w:right="-284"/>
                  <w:rPr>
                    <w:rFonts w:ascii="Georgia" w:hAnsi="Georgia"/>
                    <w:color w:val="808080"/>
                    <w:u w:val="single"/>
                    <w:lang w:val="en-US"/>
                  </w:rPr>
                </w:pPr>
                <w:r w:rsidRPr="00B23546">
                  <w:rPr>
                    <w:rFonts w:ascii="Georgia" w:hAnsi="Georgia"/>
                    <w:color w:val="808080"/>
                    <w:lang w:val="en-US"/>
                  </w:rPr>
                  <w:t>Dato</w:t>
                </w:r>
              </w:p>
            </w:tc>
          </w:sdtContent>
        </w:sdt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546" w:rsidRPr="00B23546" w:rsidRDefault="00B23546" w:rsidP="00B23546">
            <w:pPr>
              <w:widowControl w:val="0"/>
              <w:ind w:right="-284"/>
              <w:rPr>
                <w:rFonts w:ascii="Georgia" w:hAnsi="Georgia"/>
                <w:u w:val="single"/>
              </w:rPr>
            </w:pPr>
          </w:p>
        </w:tc>
      </w:tr>
    </w:tbl>
    <w:p w:rsidR="00B23546" w:rsidRPr="00B23546" w:rsidRDefault="00B23546" w:rsidP="00B23546">
      <w:pPr>
        <w:outlineLvl w:val="0"/>
        <w:rPr>
          <w:rFonts w:ascii="Georgia" w:hAnsi="Georgia"/>
          <w:b/>
          <w:sz w:val="28"/>
          <w:szCs w:val="28"/>
        </w:rPr>
      </w:pPr>
    </w:p>
    <w:p w:rsidR="00B23546" w:rsidRPr="00B23546" w:rsidRDefault="00B23546" w:rsidP="00B23546">
      <w:pPr>
        <w:outlineLvl w:val="0"/>
        <w:rPr>
          <w:rFonts w:ascii="Georgia" w:hAnsi="Georgia"/>
          <w:b/>
          <w:sz w:val="28"/>
          <w:szCs w:val="28"/>
        </w:rPr>
      </w:pPr>
      <w:r w:rsidRPr="00B23546">
        <w:rPr>
          <w:rFonts w:ascii="Georgia" w:hAnsi="Georgia"/>
          <w:b/>
          <w:sz w:val="28"/>
          <w:szCs w:val="28"/>
        </w:rPr>
        <w:t>Avslutningsmøte:</w:t>
      </w:r>
    </w:p>
    <w:p w:rsidR="00B23546" w:rsidRPr="00B23546" w:rsidRDefault="00B23546" w:rsidP="00B23546">
      <w:pPr>
        <w:widowControl w:val="0"/>
        <w:ind w:right="-284"/>
        <w:rPr>
          <w:rFonts w:ascii="Georgia" w:hAnsi="Georgia"/>
        </w:rPr>
      </w:pPr>
      <w:r w:rsidRPr="00B23546">
        <w:rPr>
          <w:rFonts w:ascii="Georgia" w:hAnsi="Georgia"/>
        </w:rPr>
        <w:t xml:space="preserve">Eventuelle kommentarer til vernerunden og tiltaksplanen: </w:t>
      </w:r>
      <w:sdt>
        <w:sdtPr>
          <w:rPr>
            <w:rFonts w:ascii="Georgia" w:hAnsi="Georgia"/>
            <w:lang w:val="en-US"/>
          </w:rPr>
          <w:id w:val="62219377"/>
          <w:placeholder>
            <w:docPart w:val="96CEAD61720D4A77A104EC4A77F7BC03"/>
          </w:placeholder>
          <w:showingPlcHdr/>
        </w:sdtPr>
        <w:sdtContent>
          <w:r w:rsidRPr="00B23546">
            <w:rPr>
              <w:rFonts w:ascii="Georgia" w:hAnsi="Georgia"/>
              <w:color w:val="808080"/>
            </w:rPr>
            <w:t>Click here to enter text.</w:t>
          </w:r>
        </w:sdtContent>
      </w:sdt>
    </w:p>
    <w:p w:rsidR="00B23546" w:rsidRPr="00B23546" w:rsidRDefault="00B23546" w:rsidP="00B23546">
      <w:pPr>
        <w:outlineLvl w:val="0"/>
        <w:rPr>
          <w:rFonts w:ascii="Georgia" w:hAnsi="Georgia"/>
          <w:b/>
          <w:sz w:val="28"/>
          <w:szCs w:val="28"/>
        </w:rPr>
      </w:pPr>
      <w:r w:rsidRPr="00B23546">
        <w:rPr>
          <w:rFonts w:ascii="Georgia" w:hAnsi="Georgia"/>
          <w:b/>
          <w:sz w:val="28"/>
          <w:szCs w:val="28"/>
        </w:rPr>
        <w:t>Tips til saksgang</w:t>
      </w:r>
      <w:r w:rsidR="008D5454">
        <w:rPr>
          <w:rFonts w:ascii="Georgia" w:hAnsi="Georgia"/>
          <w:b/>
          <w:sz w:val="28"/>
          <w:szCs w:val="28"/>
        </w:rPr>
        <w:t>:</w:t>
      </w:r>
    </w:p>
    <w:p w:rsidR="00B23546" w:rsidRPr="00B23546" w:rsidRDefault="00B23546" w:rsidP="00B23546">
      <w:pPr>
        <w:numPr>
          <w:ilvl w:val="0"/>
          <w:numId w:val="1"/>
        </w:num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  <w:r w:rsidRPr="00B23546">
        <w:rPr>
          <w:rFonts w:ascii="Georgia" w:hAnsi="Georgia" w:cs="Arial"/>
          <w:b/>
          <w:bCs/>
        </w:rPr>
        <w:t xml:space="preserve">Tiltak som ikke kan dekkes av årets budsjett: </w:t>
      </w:r>
      <w:r w:rsidRPr="00B23546">
        <w:rPr>
          <w:rFonts w:ascii="Georgia" w:hAnsi="Georgia" w:cs="Arial"/>
        </w:rPr>
        <w:t xml:space="preserve">Saken skal rapporteres i linjen, eventuelt inn i neste budsjettprosess. </w:t>
      </w:r>
    </w:p>
    <w:p w:rsidR="00B23546" w:rsidRPr="00B23546" w:rsidRDefault="00B23546" w:rsidP="00B23546">
      <w:pPr>
        <w:numPr>
          <w:ilvl w:val="0"/>
          <w:numId w:val="1"/>
        </w:num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  <w:r w:rsidRPr="00B23546">
        <w:rPr>
          <w:rFonts w:ascii="Georgia" w:hAnsi="Georgia" w:cs="Arial"/>
          <w:b/>
          <w:bCs/>
        </w:rPr>
        <w:t xml:space="preserve">Bygningsmessige forhold: </w:t>
      </w:r>
      <w:r w:rsidR="003D28DB" w:rsidRPr="003D28DB">
        <w:rPr>
          <w:rFonts w:ascii="Georgia" w:hAnsi="Georgia" w:cs="Arial"/>
        </w:rPr>
        <w:t xml:space="preserve">Skal meldes i Eiendomsavdelingens nettbaserte system: </w:t>
      </w:r>
      <w:hyperlink r:id="rId8" w:history="1">
        <w:r w:rsidR="003D28DB" w:rsidRPr="003D28DB">
          <w:rPr>
            <w:rStyle w:val="Hyperlink"/>
            <w:rFonts w:ascii="Georgia" w:hAnsi="Georgia" w:cs="Arial"/>
          </w:rPr>
          <w:t>http://www.uio.no/tjenester/eiendom/</w:t>
        </w:r>
      </w:hyperlink>
      <w:r w:rsidR="003D28DB" w:rsidRPr="003D28DB">
        <w:rPr>
          <w:rFonts w:ascii="Georgia" w:hAnsi="Georgia" w:cs="Arial"/>
        </w:rPr>
        <w:t xml:space="preserve"> </w:t>
      </w:r>
      <w:r w:rsidR="003D28DB">
        <w:rPr>
          <w:rFonts w:ascii="Georgia" w:hAnsi="Georgia" w:cs="Arial"/>
        </w:rPr>
        <w:t>Feil som ikke blir rettet opp i etter innmelding kan meldes fra til HMS-koordinator.</w:t>
      </w:r>
    </w:p>
    <w:p w:rsidR="00B23546" w:rsidRDefault="00B23546" w:rsidP="00B23546">
      <w:pPr>
        <w:numPr>
          <w:ilvl w:val="0"/>
          <w:numId w:val="1"/>
        </w:num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  <w:r w:rsidRPr="00B23546">
        <w:rPr>
          <w:rFonts w:ascii="Georgia" w:hAnsi="Georgia" w:cs="Arial"/>
          <w:b/>
          <w:bCs/>
        </w:rPr>
        <w:t xml:space="preserve">Tiltak som krever ombygninger: </w:t>
      </w:r>
      <w:r w:rsidRPr="00B23546">
        <w:rPr>
          <w:rFonts w:ascii="Georgia" w:hAnsi="Georgia" w:cs="Arial"/>
        </w:rPr>
        <w:t>Skal rapporteres i linjen til instituttleder, som foretar prioriteringer og melder inn behov til Eiendomsavdelingen sentralt.</w:t>
      </w:r>
    </w:p>
    <w:p w:rsidR="00B60A53" w:rsidRPr="00B60A53" w:rsidRDefault="00B60A53" w:rsidP="00B60A53">
      <w:pPr>
        <w:shd w:val="clear" w:color="auto" w:fill="FFFFFF"/>
        <w:spacing w:before="30" w:after="45" w:line="369" w:lineRule="atLeast"/>
        <w:ind w:left="150"/>
        <w:rPr>
          <w:rFonts w:ascii="Georgia" w:hAnsi="Georgia" w:cs="Arial"/>
        </w:rPr>
      </w:pPr>
    </w:p>
    <w:p w:rsidR="00B23546" w:rsidRPr="00B23546" w:rsidRDefault="008D5454" w:rsidP="00B23546">
      <w:pPr>
        <w:rPr>
          <w:rFonts w:ascii="Georgia" w:hAnsi="Georgia"/>
          <w:b/>
          <w:sz w:val="28"/>
          <w:szCs w:val="28"/>
        </w:rPr>
      </w:pPr>
      <w:r w:rsidRPr="008D5454">
        <w:rPr>
          <w:rFonts w:ascii="Georgia" w:hAnsi="Georgia"/>
          <w:b/>
          <w:sz w:val="28"/>
          <w:szCs w:val="28"/>
        </w:rPr>
        <w:t>P</w:t>
      </w:r>
      <w:r w:rsidR="00B23546" w:rsidRPr="00B23546">
        <w:rPr>
          <w:rFonts w:ascii="Georgia" w:hAnsi="Georgia"/>
          <w:b/>
          <w:sz w:val="28"/>
          <w:szCs w:val="28"/>
        </w:rPr>
        <w:t>rosedyre for gjennomføring av vernerunde ved IMB</w:t>
      </w:r>
    </w:p>
    <w:p w:rsidR="00B23546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  <w:r w:rsidRPr="00B23546">
        <w:rPr>
          <w:rFonts w:ascii="Georgia" w:eastAsia="SimSun" w:hAnsi="Georgia"/>
          <w:b/>
          <w:szCs w:val="24"/>
          <w:lang w:eastAsia="zh-CN"/>
        </w:rPr>
        <w:t>Formål</w:t>
      </w:r>
      <w:r w:rsidR="0005386E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B23546">
        <w:rPr>
          <w:rFonts w:ascii="Georgia" w:eastAsia="SimSun" w:hAnsi="Georgia"/>
          <w:szCs w:val="24"/>
          <w:lang w:eastAsia="zh-CN"/>
        </w:rPr>
        <w:t>Prosedyren skal sikre at alle avdelinger ved IMB gjennomfører vernerunde jevnlig og på en forutsigbar måte.</w:t>
      </w:r>
    </w:p>
    <w:p w:rsidR="00B60A53" w:rsidRPr="00B23546" w:rsidRDefault="00B60A53" w:rsidP="00B23546">
      <w:pPr>
        <w:spacing w:after="0"/>
        <w:rPr>
          <w:rFonts w:ascii="Georgia" w:eastAsia="SimSun" w:hAnsi="Georgia"/>
          <w:szCs w:val="24"/>
          <w:lang w:eastAsia="zh-CN"/>
        </w:rPr>
      </w:pPr>
    </w:p>
    <w:p w:rsidR="00B23546" w:rsidRPr="00B23546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  <w:r w:rsidRPr="00B23546">
        <w:rPr>
          <w:rFonts w:ascii="Georgia" w:eastAsia="SimSun" w:hAnsi="Georgia"/>
          <w:b/>
          <w:szCs w:val="24"/>
          <w:lang w:eastAsia="zh-CN"/>
        </w:rPr>
        <w:t>Ansvar</w:t>
      </w:r>
      <w:r w:rsidR="0005386E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B23546">
        <w:rPr>
          <w:rFonts w:ascii="Georgia" w:eastAsia="SimSun" w:hAnsi="Georgia"/>
          <w:szCs w:val="24"/>
          <w:lang w:eastAsia="zh-CN"/>
        </w:rPr>
        <w:t>Avdelingsleder har ansvar for at vernerunde gjennomføres og dokumenteres og for at tiltak etter vernerunden gjennomføres.</w:t>
      </w:r>
    </w:p>
    <w:p w:rsidR="00B23546" w:rsidRPr="00B23546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</w:p>
    <w:p w:rsidR="00B23546" w:rsidRPr="00B23546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  <w:r w:rsidRPr="00B23546">
        <w:rPr>
          <w:rFonts w:ascii="Georgia" w:eastAsia="SimSun" w:hAnsi="Georgia"/>
          <w:b/>
          <w:szCs w:val="24"/>
          <w:lang w:eastAsia="zh-CN"/>
        </w:rPr>
        <w:t>Fremgangsmåte</w:t>
      </w:r>
      <w:r w:rsidR="0005386E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B23546">
        <w:rPr>
          <w:rFonts w:ascii="Georgia" w:eastAsia="SimSun" w:hAnsi="Georgia" w:cs="Arial"/>
          <w:color w:val="2B2B2B"/>
          <w:szCs w:val="24"/>
          <w:lang w:eastAsia="zh-CN"/>
        </w:rPr>
        <w:t>Vernerunden skal bestå av et formøte, en befaring og et avslutningsmøte. Vernerunden skal gjennomføres årlig, hvert hø</w:t>
      </w:r>
      <w:r w:rsidR="00B60A53">
        <w:rPr>
          <w:rFonts w:ascii="Georgia" w:eastAsia="SimSun" w:hAnsi="Georgia" w:cs="Arial"/>
          <w:color w:val="2B2B2B"/>
          <w:szCs w:val="24"/>
          <w:lang w:eastAsia="zh-CN"/>
        </w:rPr>
        <w:t>stsemester. Lokalt verneombud</w:t>
      </w:r>
      <w:r w:rsidRPr="00B23546">
        <w:rPr>
          <w:rFonts w:ascii="Georgia" w:eastAsia="SimSun" w:hAnsi="Georgia" w:cs="Arial"/>
          <w:color w:val="2B2B2B"/>
          <w:szCs w:val="24"/>
          <w:lang w:eastAsia="zh-CN"/>
        </w:rPr>
        <w:t xml:space="preserve"> skal delta i planlegging, gjennomføring og oppfølging.</w:t>
      </w:r>
    </w:p>
    <w:p w:rsidR="00B23546" w:rsidRPr="00B23546" w:rsidRDefault="00B23546" w:rsidP="00B23546">
      <w:pPr>
        <w:spacing w:after="0"/>
        <w:rPr>
          <w:rFonts w:ascii="Georgia" w:eastAsia="SimSun" w:hAnsi="Georgia"/>
          <w:szCs w:val="24"/>
          <w:lang w:eastAsia="zh-CN"/>
        </w:rPr>
      </w:pPr>
    </w:p>
    <w:p w:rsidR="00B23546" w:rsidRPr="00B23546" w:rsidRDefault="00B23546" w:rsidP="00B23546">
      <w:pPr>
        <w:spacing w:after="0"/>
        <w:rPr>
          <w:rFonts w:ascii="Georgia" w:eastAsia="SimSun" w:hAnsi="Georgia"/>
          <w:b/>
          <w:szCs w:val="24"/>
          <w:u w:val="single"/>
          <w:lang w:eastAsia="zh-CN"/>
        </w:rPr>
      </w:pPr>
      <w:r w:rsidRPr="00B23546">
        <w:rPr>
          <w:rFonts w:ascii="Georgia" w:eastAsia="SimSun" w:hAnsi="Georgia"/>
          <w:b/>
          <w:szCs w:val="24"/>
          <w:u w:val="single"/>
          <w:lang w:eastAsia="zh-CN"/>
        </w:rPr>
        <w:t>Planlegging</w:t>
      </w:r>
    </w:p>
    <w:p w:rsidR="00B23546" w:rsidRPr="00B23546" w:rsidRDefault="00B23546" w:rsidP="00B23546">
      <w:pPr>
        <w:numPr>
          <w:ilvl w:val="0"/>
          <w:numId w:val="3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Avdelingsleder har ansvar for at det settes tidspunkt for vernerunden og for at informasjon gis til de ansatte. Lokalt verneombud skal delta i prosessen.</w:t>
      </w:r>
    </w:p>
    <w:p w:rsidR="00B23546" w:rsidRPr="00B23546" w:rsidRDefault="008D5454" w:rsidP="00B23546">
      <w:pPr>
        <w:numPr>
          <w:ilvl w:val="0"/>
          <w:numId w:val="3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>Leder for avdeling/seksjon</w:t>
      </w:r>
      <w:r w:rsidRPr="0005386E">
        <w:rPr>
          <w:rFonts w:ascii="Georgia" w:eastAsia="Times New Roman" w:hAnsi="Georgia" w:cs="Arial"/>
          <w:color w:val="FF0000"/>
          <w:szCs w:val="24"/>
          <w:lang w:eastAsia="zh-CN"/>
        </w:rPr>
        <w:t xml:space="preserve"> </w:t>
      </w:r>
      <w:r w:rsidR="00B23546"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har ansvar for at tema for vernerunden fastsettes. I denne prosessen bør status på tiltak fra forrige vernerunde benyttes. Det skal avklares om det er behov for å invitere med andre støttespillere eks. fra Eiendomsavdelingen og/eller fra Enhet for BHT. Dersom det besluttes at vernerunden skal omfatte studentenes læringsmiljø, skal studentrepresentanten fra LAMU inviteres. </w:t>
      </w:r>
    </w:p>
    <w:p w:rsidR="00B23546" w:rsidRPr="00B23546" w:rsidRDefault="00B23546" w:rsidP="00B23546">
      <w:pPr>
        <w:numPr>
          <w:ilvl w:val="0"/>
          <w:numId w:val="3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HMS-koordinator kan kontaktes ved behov for veiledning (hms-koordinator@basalmed.uio.no).</w:t>
      </w:r>
    </w:p>
    <w:p w:rsidR="00B23546" w:rsidRPr="00B23546" w:rsidRDefault="00B23546" w:rsidP="00B23546">
      <w:p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</w:p>
    <w:p w:rsidR="00B23546" w:rsidRPr="00B23546" w:rsidRDefault="00B23546" w:rsidP="00B23546">
      <w:pPr>
        <w:shd w:val="clear" w:color="auto" w:fill="FFFFFF"/>
        <w:spacing w:after="0" w:line="310" w:lineRule="atLeast"/>
        <w:outlineLvl w:val="2"/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  <w:t>Gjennomføring</w:t>
      </w:r>
    </w:p>
    <w:p w:rsidR="00B23546" w:rsidRPr="00B23546" w:rsidRDefault="00B23546" w:rsidP="00B23546">
      <w:pPr>
        <w:numPr>
          <w:ilvl w:val="0"/>
          <w:numId w:val="4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lang w:eastAsia="zh-CN"/>
        </w:rPr>
        <w:t>Formøte: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 </w:t>
      </w: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>Leder for avdeling/seksjon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, lokalt verneombud og eventuelle andre deltagere/støttespillere skal delta på formøtet. </w:t>
      </w: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>Leder 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skal gjennomgå status for tiltakene fra forrige vernerunde og det skal bestemmes hvilke kontrollpunkter som skal vektlegges på befaringen («sjekkliste og tiltaksplan for vernerunde ved IMB» kan benyttes).</w:t>
      </w:r>
    </w:p>
    <w:p w:rsidR="00B23546" w:rsidRPr="00B23546" w:rsidRDefault="00B23546" w:rsidP="00B23546">
      <w:pPr>
        <w:numPr>
          <w:ilvl w:val="0"/>
          <w:numId w:val="4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lang w:eastAsia="zh-CN"/>
        </w:rPr>
        <w:t xml:space="preserve">Befaring: </w:t>
      </w: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>Leder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, verneombud og </w:t>
      </w: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 xml:space="preserve">eventuelle andre deltagere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skal gjennomføre en befaring i lokalene og snakke med medarbeiderne.</w:t>
      </w:r>
    </w:p>
    <w:p w:rsidR="00B23546" w:rsidRPr="00B23546" w:rsidRDefault="00B23546" w:rsidP="00B23546">
      <w:pPr>
        <w:numPr>
          <w:ilvl w:val="0"/>
          <w:numId w:val="4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lang w:eastAsia="zh-CN"/>
        </w:rPr>
        <w:t xml:space="preserve">Avslutningsmøte: </w:t>
      </w: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>Leder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, verneombud og </w:t>
      </w: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 xml:space="preserve">eventuelle andre deltagere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skal delta på avslutningsmøtet. </w:t>
      </w: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 xml:space="preserve">Leder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skal oppsummere funnene på vernerunden og ferdigstille «sjekkliste og tiltaksplan for vernerunde» etter innspill fra møtedeltagerne. For alle </w:t>
      </w:r>
      <w:r w:rsidR="00B60A53">
        <w:rPr>
          <w:rFonts w:ascii="Georgia" w:eastAsia="Times New Roman" w:hAnsi="Georgia" w:cs="Arial"/>
          <w:color w:val="2B2B2B"/>
          <w:szCs w:val="24"/>
          <w:lang w:eastAsia="zh-CN"/>
        </w:rPr>
        <w:t xml:space="preserve">tiltak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 xml:space="preserve">som settes i tiltaksplanen, skal det settes en tidsfrist og ansvarlig for oppfølging. </w:t>
      </w:r>
    </w:p>
    <w:p w:rsidR="00B23546" w:rsidRPr="00B23546" w:rsidRDefault="00B23546" w:rsidP="00B23546">
      <w:p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</w:p>
    <w:p w:rsidR="00B23546" w:rsidRPr="00B23546" w:rsidRDefault="00B23546" w:rsidP="00B23546">
      <w:pPr>
        <w:shd w:val="clear" w:color="auto" w:fill="FFFFFF"/>
        <w:spacing w:after="0" w:line="310" w:lineRule="atLeast"/>
        <w:outlineLvl w:val="2"/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</w:pPr>
      <w:r w:rsidRPr="00B23546">
        <w:rPr>
          <w:rFonts w:ascii="Georgia" w:eastAsia="Times New Roman" w:hAnsi="Georgia" w:cs="Arial"/>
          <w:b/>
          <w:bCs/>
          <w:color w:val="2B2B2B"/>
          <w:szCs w:val="24"/>
          <w:u w:val="single"/>
          <w:lang w:eastAsia="zh-CN"/>
        </w:rPr>
        <w:t>Oppfølging</w:t>
      </w:r>
    </w:p>
    <w:p w:rsidR="00B23546" w:rsidRPr="00B23546" w:rsidRDefault="00B23546" w:rsidP="00B23546">
      <w:pPr>
        <w:numPr>
          <w:ilvl w:val="0"/>
          <w:numId w:val="5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 xml:space="preserve">Leder for avdeling/seksjon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skal informere de ansatte om tiltaksplanen.</w:t>
      </w:r>
    </w:p>
    <w:p w:rsidR="00B23546" w:rsidRPr="00B23546" w:rsidRDefault="00B23546" w:rsidP="00B23546">
      <w:pPr>
        <w:numPr>
          <w:ilvl w:val="0"/>
          <w:numId w:val="5"/>
        </w:numPr>
        <w:shd w:val="clear" w:color="auto" w:fill="FFFFFF"/>
        <w:spacing w:after="0" w:line="314" w:lineRule="atLeast"/>
        <w:rPr>
          <w:rFonts w:ascii="Georgia" w:eastAsia="Times New Roman" w:hAnsi="Georgia" w:cs="Arial"/>
          <w:color w:val="2B2B2B"/>
          <w:szCs w:val="24"/>
          <w:lang w:eastAsia="zh-CN"/>
        </w:rPr>
      </w:pPr>
      <w:r w:rsidRPr="00B23546">
        <w:rPr>
          <w:rFonts w:ascii="Georgia" w:eastAsia="Times New Roman" w:hAnsi="Georgia" w:cs="Arial"/>
          <w:color w:val="FF0000"/>
          <w:szCs w:val="24"/>
          <w:lang w:eastAsia="zh-CN"/>
        </w:rPr>
        <w:t xml:space="preserve">Leder for avdeling/seksjon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skal sørge for at tiltaksplanen gjennomføres.</w:t>
      </w:r>
    </w:p>
    <w:p w:rsidR="00B23546" w:rsidRPr="00B23546" w:rsidRDefault="00B23546" w:rsidP="00B23546">
      <w:pPr>
        <w:spacing w:after="0"/>
        <w:rPr>
          <w:rFonts w:ascii="Georgia" w:eastAsia="SimSun" w:hAnsi="Georgia"/>
          <w:b/>
          <w:szCs w:val="24"/>
          <w:lang w:eastAsia="zh-CN"/>
        </w:rPr>
      </w:pPr>
    </w:p>
    <w:p w:rsidR="00B60A53" w:rsidRDefault="00B23546" w:rsidP="005269EB">
      <w:pPr>
        <w:spacing w:after="0"/>
        <w:rPr>
          <w:rFonts w:ascii="Georgia" w:eastAsia="SimSun" w:hAnsi="Georgia" w:cs="Arial"/>
          <w:color w:val="2B2B2B"/>
          <w:szCs w:val="24"/>
          <w:lang w:eastAsia="zh-CN"/>
        </w:rPr>
      </w:pPr>
      <w:r w:rsidRPr="00B23546">
        <w:rPr>
          <w:rFonts w:ascii="Georgia" w:eastAsia="SimSun" w:hAnsi="Georgia"/>
          <w:b/>
          <w:szCs w:val="24"/>
          <w:lang w:eastAsia="zh-CN"/>
        </w:rPr>
        <w:t>Rapportering</w:t>
      </w:r>
      <w:r w:rsidR="0005386E">
        <w:rPr>
          <w:rFonts w:ascii="Georgia" w:eastAsia="SimSun" w:hAnsi="Georgia"/>
          <w:b/>
          <w:szCs w:val="24"/>
          <w:lang w:eastAsia="zh-CN"/>
        </w:rPr>
        <w:t xml:space="preserve">: </w:t>
      </w:r>
      <w:r w:rsidRPr="00B23546">
        <w:rPr>
          <w:rFonts w:ascii="Georgia" w:eastAsia="SimSun" w:hAnsi="Georgia" w:cs="Arial"/>
          <w:color w:val="FF0000"/>
          <w:szCs w:val="24"/>
          <w:lang w:eastAsia="zh-CN"/>
        </w:rPr>
        <w:t xml:space="preserve">Leder for avdeling/seksjon </w:t>
      </w:r>
      <w:r w:rsidRPr="00B23546">
        <w:rPr>
          <w:rFonts w:ascii="Georgia" w:eastAsia="SimSun" w:hAnsi="Georgia" w:cs="Arial"/>
          <w:color w:val="2B2B2B"/>
          <w:szCs w:val="24"/>
          <w:lang w:eastAsia="zh-CN"/>
        </w:rPr>
        <w:t xml:space="preserve">er ansvarlig for at utfylt «sjekkliste og tiltaksplan for vernerunde» sendes til instituttadministrasjonen v/HMS-koordinator </w:t>
      </w:r>
      <w:r w:rsidRPr="00B23546">
        <w:rPr>
          <w:rFonts w:ascii="Georgia" w:eastAsia="Times New Roman" w:hAnsi="Georgia" w:cs="Arial"/>
          <w:color w:val="2B2B2B"/>
          <w:szCs w:val="24"/>
          <w:lang w:eastAsia="zh-CN"/>
        </w:rPr>
        <w:t>(hms-koordinator@basalmed.uio.no)</w:t>
      </w:r>
      <w:r w:rsidR="003D28DB">
        <w:rPr>
          <w:rFonts w:ascii="Georgia" w:eastAsia="SimSun" w:hAnsi="Georgia" w:cs="Arial"/>
          <w:color w:val="2B2B2B"/>
          <w:szCs w:val="24"/>
          <w:lang w:eastAsia="zh-CN"/>
        </w:rPr>
        <w:t xml:space="preserve"> innen 30. november hvert år.</w:t>
      </w:r>
    </w:p>
    <w:p w:rsidR="003D28DB" w:rsidRPr="0005386E" w:rsidRDefault="003D28DB" w:rsidP="005269EB">
      <w:pPr>
        <w:spacing w:after="0"/>
        <w:rPr>
          <w:rFonts w:ascii="Georgia" w:eastAsia="SimSun" w:hAnsi="Georgia" w:cs="Arial"/>
          <w:color w:val="2B2B2B"/>
          <w:szCs w:val="24"/>
          <w:lang w:eastAsia="zh-CN"/>
        </w:rPr>
      </w:pPr>
    </w:p>
    <w:p w:rsidR="005269EB" w:rsidRPr="0005386E" w:rsidRDefault="005269EB" w:rsidP="005269EB">
      <w:pPr>
        <w:spacing w:after="0"/>
        <w:rPr>
          <w:rFonts w:ascii="Georgia" w:hAnsi="Georgia"/>
          <w:color w:val="FF0000"/>
          <w:szCs w:val="24"/>
        </w:rPr>
      </w:pPr>
      <w:r w:rsidRPr="0005386E">
        <w:rPr>
          <w:rFonts w:ascii="Georgia" w:eastAsia="SimSun" w:hAnsi="Georgia" w:cs="Arial"/>
          <w:color w:val="FF0000"/>
          <w:szCs w:val="24"/>
          <w:highlight w:val="yellow"/>
          <w:lang w:eastAsia="zh-CN"/>
        </w:rPr>
        <w:t>Felter merket i rødt må avklares for hver avdeling</w:t>
      </w:r>
      <w:r w:rsidR="004A2DC1">
        <w:rPr>
          <w:rFonts w:ascii="Georgia" w:eastAsia="SimSun" w:hAnsi="Georgia" w:cs="Arial"/>
          <w:color w:val="FF0000"/>
          <w:szCs w:val="24"/>
          <w:highlight w:val="yellow"/>
          <w:lang w:eastAsia="zh-CN"/>
        </w:rPr>
        <w:t>/seksjon</w:t>
      </w:r>
      <w:r w:rsidRPr="0005386E">
        <w:rPr>
          <w:rFonts w:ascii="Georgia" w:eastAsia="SimSun" w:hAnsi="Georgia" w:cs="Arial"/>
          <w:color w:val="FF0000"/>
          <w:szCs w:val="24"/>
          <w:highlight w:val="yellow"/>
          <w:lang w:eastAsia="zh-CN"/>
        </w:rPr>
        <w:t>, slik at det er entydig hvilket ledernivå som har ansvar for gjennomføringen.</w:t>
      </w:r>
    </w:p>
    <w:sectPr w:rsidR="005269EB" w:rsidRPr="0005386E" w:rsidSect="003A701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B75" w:rsidRDefault="00615B75" w:rsidP="006F2626">
      <w:pPr>
        <w:spacing w:after="0" w:line="240" w:lineRule="auto"/>
      </w:pPr>
      <w:r>
        <w:separator/>
      </w:r>
    </w:p>
  </w:endnote>
  <w:endnote w:type="continuationSeparator" w:id="0">
    <w:p w:rsidR="00615B75" w:rsidRDefault="00615B75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B75" w:rsidRPr="004416D1" w:rsidRDefault="00615B75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615B75" w:rsidRPr="00296BD0" w:rsidTr="005A45D4">
      <w:trPr>
        <w:trHeight w:hRule="exact" w:val="1219"/>
      </w:trPr>
      <w:tc>
        <w:tcPr>
          <w:tcW w:w="7229" w:type="dxa"/>
        </w:tcPr>
        <w:p w:rsidR="00615B75" w:rsidRPr="00296BD0" w:rsidRDefault="00615B75" w:rsidP="00FD3D9D">
          <w:pPr>
            <w:pStyle w:val="Georigia9Bunntekst"/>
          </w:pPr>
        </w:p>
      </w:tc>
    </w:tr>
  </w:tbl>
  <w:p w:rsidR="00615B75" w:rsidRPr="00296BD0" w:rsidRDefault="00615B75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B75" w:rsidRDefault="00615B75" w:rsidP="006F2626">
      <w:pPr>
        <w:spacing w:after="0" w:line="240" w:lineRule="auto"/>
      </w:pPr>
      <w:r>
        <w:separator/>
      </w:r>
    </w:p>
  </w:footnote>
  <w:footnote w:type="continuationSeparator" w:id="0">
    <w:p w:rsidR="00615B75" w:rsidRDefault="00615B75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B75" w:rsidRPr="00AC4272" w:rsidRDefault="00615B75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018EA">
      <w:rPr>
        <w:rFonts w:ascii="Georgia" w:hAnsi="Georgia"/>
        <w:noProof/>
      </w:rPr>
      <w:t>8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615B75" w:rsidRPr="00CB1F83" w:rsidTr="00C70BC3">
      <w:tc>
        <w:tcPr>
          <w:tcW w:w="7791" w:type="dxa"/>
        </w:tcPr>
        <w:p w:rsidR="00615B75" w:rsidRPr="00A6739A" w:rsidRDefault="00615B75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35697826" wp14:editId="2A332332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:rsidR="00615B75" w:rsidRPr="00A6739A" w:rsidRDefault="00615B75" w:rsidP="00C70BC3">
          <w:pPr>
            <w:pStyle w:val="Topptekstlinje1"/>
            <w:jc w:val="right"/>
          </w:pPr>
        </w:p>
      </w:tc>
    </w:tr>
    <w:tr w:rsidR="00615B75" w:rsidTr="005F6C42">
      <w:tc>
        <w:tcPr>
          <w:tcW w:w="8890" w:type="dxa"/>
          <w:gridSpan w:val="2"/>
        </w:tcPr>
        <w:p w:rsidR="00615B75" w:rsidRDefault="00615B75" w:rsidP="00FB462F">
          <w:pPr>
            <w:pStyle w:val="Topptekstlinje2"/>
          </w:pPr>
          <w:r>
            <w:t>Institutt for medisinske basalfag</w:t>
          </w:r>
        </w:p>
      </w:tc>
    </w:tr>
  </w:tbl>
  <w:p w:rsidR="00615B75" w:rsidRPr="00AA7420" w:rsidRDefault="00615B75" w:rsidP="0005386E">
    <w:pPr>
      <w:pStyle w:val="Header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5F63E8DC" wp14:editId="16E937F6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0C148B66" wp14:editId="0B346FEC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1D65"/>
    <w:multiLevelType w:val="hybridMultilevel"/>
    <w:tmpl w:val="8BB4F44A"/>
    <w:lvl w:ilvl="0" w:tplc="9744921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23E5A"/>
    <w:multiLevelType w:val="multilevel"/>
    <w:tmpl w:val="7B58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DE69C7"/>
    <w:multiLevelType w:val="multilevel"/>
    <w:tmpl w:val="675C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6F619E"/>
    <w:multiLevelType w:val="hybridMultilevel"/>
    <w:tmpl w:val="35C8B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A1C7DC7"/>
    <w:multiLevelType w:val="multilevel"/>
    <w:tmpl w:val="1326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A60D76"/>
    <w:multiLevelType w:val="hybridMultilevel"/>
    <w:tmpl w:val="4558C2D8"/>
    <w:lvl w:ilvl="0" w:tplc="9744921A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F5"/>
    <w:rsid w:val="00023D94"/>
    <w:rsid w:val="00025304"/>
    <w:rsid w:val="00032347"/>
    <w:rsid w:val="00043C42"/>
    <w:rsid w:val="00051671"/>
    <w:rsid w:val="000532F9"/>
    <w:rsid w:val="0005386E"/>
    <w:rsid w:val="000711C4"/>
    <w:rsid w:val="000838D4"/>
    <w:rsid w:val="000C5ED5"/>
    <w:rsid w:val="000E66F6"/>
    <w:rsid w:val="00121A68"/>
    <w:rsid w:val="00147EC9"/>
    <w:rsid w:val="0016697A"/>
    <w:rsid w:val="00170244"/>
    <w:rsid w:val="00174BF1"/>
    <w:rsid w:val="001A43FF"/>
    <w:rsid w:val="001A63F3"/>
    <w:rsid w:val="001B389C"/>
    <w:rsid w:val="001C3144"/>
    <w:rsid w:val="001C53D1"/>
    <w:rsid w:val="001C76AB"/>
    <w:rsid w:val="001E1FD6"/>
    <w:rsid w:val="001F2CDA"/>
    <w:rsid w:val="00201362"/>
    <w:rsid w:val="00202A26"/>
    <w:rsid w:val="00203485"/>
    <w:rsid w:val="00204F25"/>
    <w:rsid w:val="0020706A"/>
    <w:rsid w:val="00210DBD"/>
    <w:rsid w:val="002308E6"/>
    <w:rsid w:val="00245C77"/>
    <w:rsid w:val="002535E6"/>
    <w:rsid w:val="00261A25"/>
    <w:rsid w:val="00284F0B"/>
    <w:rsid w:val="00291796"/>
    <w:rsid w:val="00296BD0"/>
    <w:rsid w:val="002A4945"/>
    <w:rsid w:val="002A664E"/>
    <w:rsid w:val="002C0398"/>
    <w:rsid w:val="002C1BB8"/>
    <w:rsid w:val="002E52AC"/>
    <w:rsid w:val="002E731C"/>
    <w:rsid w:val="002F4F99"/>
    <w:rsid w:val="003018EA"/>
    <w:rsid w:val="003157B3"/>
    <w:rsid w:val="0031741E"/>
    <w:rsid w:val="0032641E"/>
    <w:rsid w:val="00326DE7"/>
    <w:rsid w:val="00332A21"/>
    <w:rsid w:val="00334A9A"/>
    <w:rsid w:val="00340EA5"/>
    <w:rsid w:val="00381B02"/>
    <w:rsid w:val="00385FD5"/>
    <w:rsid w:val="00386070"/>
    <w:rsid w:val="003A7014"/>
    <w:rsid w:val="003A733F"/>
    <w:rsid w:val="003B4B8A"/>
    <w:rsid w:val="003D28DB"/>
    <w:rsid w:val="004008F0"/>
    <w:rsid w:val="00412561"/>
    <w:rsid w:val="004213D6"/>
    <w:rsid w:val="00432910"/>
    <w:rsid w:val="004416D1"/>
    <w:rsid w:val="00442F10"/>
    <w:rsid w:val="00445DB8"/>
    <w:rsid w:val="0045131E"/>
    <w:rsid w:val="00471DAC"/>
    <w:rsid w:val="00472B98"/>
    <w:rsid w:val="00483FE9"/>
    <w:rsid w:val="00485ABD"/>
    <w:rsid w:val="004A1052"/>
    <w:rsid w:val="004A2DC1"/>
    <w:rsid w:val="004B6046"/>
    <w:rsid w:val="004D63A6"/>
    <w:rsid w:val="004E10D2"/>
    <w:rsid w:val="004E69B4"/>
    <w:rsid w:val="004F44DB"/>
    <w:rsid w:val="00503DE0"/>
    <w:rsid w:val="00507BAE"/>
    <w:rsid w:val="0051239B"/>
    <w:rsid w:val="005256C3"/>
    <w:rsid w:val="005269EB"/>
    <w:rsid w:val="0053482F"/>
    <w:rsid w:val="00555487"/>
    <w:rsid w:val="00556ECF"/>
    <w:rsid w:val="005669BB"/>
    <w:rsid w:val="00574517"/>
    <w:rsid w:val="005747FB"/>
    <w:rsid w:val="005775EB"/>
    <w:rsid w:val="00582B29"/>
    <w:rsid w:val="0058727F"/>
    <w:rsid w:val="005A45D4"/>
    <w:rsid w:val="005B3FE8"/>
    <w:rsid w:val="005D12A9"/>
    <w:rsid w:val="005D28E7"/>
    <w:rsid w:val="005E0D18"/>
    <w:rsid w:val="005F24A8"/>
    <w:rsid w:val="005F6C42"/>
    <w:rsid w:val="00601504"/>
    <w:rsid w:val="00601F3F"/>
    <w:rsid w:val="00605067"/>
    <w:rsid w:val="00606C90"/>
    <w:rsid w:val="00615B75"/>
    <w:rsid w:val="00624A1D"/>
    <w:rsid w:val="00630C2C"/>
    <w:rsid w:val="00637134"/>
    <w:rsid w:val="00646C8D"/>
    <w:rsid w:val="006513AB"/>
    <w:rsid w:val="0069792F"/>
    <w:rsid w:val="006B2A25"/>
    <w:rsid w:val="006C4552"/>
    <w:rsid w:val="006F2626"/>
    <w:rsid w:val="006F5413"/>
    <w:rsid w:val="00707411"/>
    <w:rsid w:val="007165D3"/>
    <w:rsid w:val="0072108B"/>
    <w:rsid w:val="007227B2"/>
    <w:rsid w:val="00723E96"/>
    <w:rsid w:val="0072687A"/>
    <w:rsid w:val="007322A0"/>
    <w:rsid w:val="00737E2C"/>
    <w:rsid w:val="00751529"/>
    <w:rsid w:val="007524F5"/>
    <w:rsid w:val="00762E07"/>
    <w:rsid w:val="0076588D"/>
    <w:rsid w:val="00783D0C"/>
    <w:rsid w:val="007A1956"/>
    <w:rsid w:val="007A5E67"/>
    <w:rsid w:val="007D000E"/>
    <w:rsid w:val="007E4DBD"/>
    <w:rsid w:val="007E5442"/>
    <w:rsid w:val="007F1A02"/>
    <w:rsid w:val="007F240E"/>
    <w:rsid w:val="00832A35"/>
    <w:rsid w:val="00851BF9"/>
    <w:rsid w:val="00856A20"/>
    <w:rsid w:val="008766DC"/>
    <w:rsid w:val="00883A2A"/>
    <w:rsid w:val="008C43B7"/>
    <w:rsid w:val="008D4F3B"/>
    <w:rsid w:val="008D5454"/>
    <w:rsid w:val="008D547F"/>
    <w:rsid w:val="00900188"/>
    <w:rsid w:val="00921DBC"/>
    <w:rsid w:val="00932FA4"/>
    <w:rsid w:val="009471ED"/>
    <w:rsid w:val="0095053A"/>
    <w:rsid w:val="0096155B"/>
    <w:rsid w:val="00980296"/>
    <w:rsid w:val="00982A88"/>
    <w:rsid w:val="00985D9C"/>
    <w:rsid w:val="009A2881"/>
    <w:rsid w:val="009A702C"/>
    <w:rsid w:val="009D4C81"/>
    <w:rsid w:val="009E7795"/>
    <w:rsid w:val="00A2381F"/>
    <w:rsid w:val="00A40D47"/>
    <w:rsid w:val="00A4466F"/>
    <w:rsid w:val="00A46423"/>
    <w:rsid w:val="00A62B82"/>
    <w:rsid w:val="00A6739A"/>
    <w:rsid w:val="00A7494C"/>
    <w:rsid w:val="00A83BEE"/>
    <w:rsid w:val="00A93757"/>
    <w:rsid w:val="00AA7420"/>
    <w:rsid w:val="00AB27CF"/>
    <w:rsid w:val="00AB4890"/>
    <w:rsid w:val="00AC4272"/>
    <w:rsid w:val="00AE46FF"/>
    <w:rsid w:val="00AE6604"/>
    <w:rsid w:val="00AF1C91"/>
    <w:rsid w:val="00AF236B"/>
    <w:rsid w:val="00B23546"/>
    <w:rsid w:val="00B43027"/>
    <w:rsid w:val="00B60A53"/>
    <w:rsid w:val="00B67FAE"/>
    <w:rsid w:val="00B74C8D"/>
    <w:rsid w:val="00B93ADD"/>
    <w:rsid w:val="00B9763E"/>
    <w:rsid w:val="00BB5CDD"/>
    <w:rsid w:val="00BE2551"/>
    <w:rsid w:val="00C1524A"/>
    <w:rsid w:val="00C23CF2"/>
    <w:rsid w:val="00C247D6"/>
    <w:rsid w:val="00C37D1F"/>
    <w:rsid w:val="00C4052D"/>
    <w:rsid w:val="00C55B78"/>
    <w:rsid w:val="00C70BC3"/>
    <w:rsid w:val="00C80F67"/>
    <w:rsid w:val="00C820B6"/>
    <w:rsid w:val="00CB0094"/>
    <w:rsid w:val="00CD16CE"/>
    <w:rsid w:val="00CD188B"/>
    <w:rsid w:val="00CE709C"/>
    <w:rsid w:val="00CF7DCF"/>
    <w:rsid w:val="00D0071A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77FDC"/>
    <w:rsid w:val="00E8120C"/>
    <w:rsid w:val="00E86121"/>
    <w:rsid w:val="00EA1493"/>
    <w:rsid w:val="00EA4EE4"/>
    <w:rsid w:val="00EB15BC"/>
    <w:rsid w:val="00EB697D"/>
    <w:rsid w:val="00EC503D"/>
    <w:rsid w:val="00EC68BB"/>
    <w:rsid w:val="00EE2BBC"/>
    <w:rsid w:val="00EE6F9C"/>
    <w:rsid w:val="00EF541D"/>
    <w:rsid w:val="00F00100"/>
    <w:rsid w:val="00F26702"/>
    <w:rsid w:val="00F27883"/>
    <w:rsid w:val="00F36B6B"/>
    <w:rsid w:val="00F54A1E"/>
    <w:rsid w:val="00F8510C"/>
    <w:rsid w:val="00F96B48"/>
    <w:rsid w:val="00FA06C0"/>
    <w:rsid w:val="00FB462F"/>
    <w:rsid w:val="00FD3D9D"/>
    <w:rsid w:val="00FD4641"/>
    <w:rsid w:val="00FE0FF8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B23546"/>
    <w:rPr>
      <w:lang w:eastAsia="nb-N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semiHidden/>
    <w:qFormat/>
    <w:rsid w:val="00B235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8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8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B23546"/>
    <w:rPr>
      <w:lang w:eastAsia="nb-N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semiHidden/>
    <w:qFormat/>
    <w:rsid w:val="00B235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8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28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tjenester/eiendom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BC70BD71614A9D90E9025051BE4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BB7F0-2FBF-42D1-BC50-532EFEF234D6}"/>
      </w:docPartPr>
      <w:docPartBody>
        <w:p w:rsidR="004014A1" w:rsidRDefault="005734CD" w:rsidP="005734CD">
          <w:pPr>
            <w:pStyle w:val="3BBC70BD71614A9D90E9025051BE442E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3D2EAE896B07454D80C6D32416D4A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3FBBB-D73E-4631-AFB6-DAAA1D261649}"/>
      </w:docPartPr>
      <w:docPartBody>
        <w:p w:rsidR="004014A1" w:rsidRDefault="005734CD" w:rsidP="005734CD">
          <w:pPr>
            <w:pStyle w:val="3D2EAE896B07454D80C6D32416D4AB57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204C61C3CFA4F6AA85C6AFA8F68D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6E170-EF57-4AE5-9CF2-354664A1EA1B}"/>
      </w:docPartPr>
      <w:docPartBody>
        <w:p w:rsidR="004014A1" w:rsidRDefault="005734CD" w:rsidP="005734CD">
          <w:pPr>
            <w:pStyle w:val="7204C61C3CFA4F6AA85C6AFA8F68DC5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285CA1782D3940A8A70408C12FE3B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94511-8EF7-4849-AED5-120667319DE6}"/>
      </w:docPartPr>
      <w:docPartBody>
        <w:p w:rsidR="004014A1" w:rsidRDefault="005734CD" w:rsidP="005734CD">
          <w:pPr>
            <w:pStyle w:val="285CA1782D3940A8A70408C12FE3B036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5201BB97C40A41E79F07FF98F58D2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88283-9225-4087-841E-A75C3DDEB793}"/>
      </w:docPartPr>
      <w:docPartBody>
        <w:p w:rsidR="004014A1" w:rsidRDefault="005734CD" w:rsidP="005734CD">
          <w:pPr>
            <w:pStyle w:val="5201BB97C40A41E79F07FF98F58D2833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DB8193C8D5944AC7B6ECF9B64D98A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FB8CF-DAF3-4E15-B6D1-311DBB0554AD}"/>
      </w:docPartPr>
      <w:docPartBody>
        <w:p w:rsidR="004014A1" w:rsidRDefault="005734CD" w:rsidP="005734CD">
          <w:pPr>
            <w:pStyle w:val="DB8193C8D5944AC7B6ECF9B64D98AB8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361881094F04003B6DE08FC07D59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91AF5-7640-4202-8E94-512D961CF71F}"/>
      </w:docPartPr>
      <w:docPartBody>
        <w:p w:rsidR="004014A1" w:rsidRDefault="005734CD" w:rsidP="005734CD">
          <w:pPr>
            <w:pStyle w:val="F361881094F04003B6DE08FC07D59A06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B8E2EF76668E4E16B1E00D169599E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E430E-9397-4FF6-B6B0-4DE0AC1622D2}"/>
      </w:docPartPr>
      <w:docPartBody>
        <w:p w:rsidR="004014A1" w:rsidRDefault="005734CD" w:rsidP="005734CD">
          <w:pPr>
            <w:pStyle w:val="B8E2EF76668E4E16B1E00D169599EBD6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5CB59D8F98F4B55B8C97843262AA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ADEFD-AE59-4CB7-BD5E-BBDD7095D0A6}"/>
      </w:docPartPr>
      <w:docPartBody>
        <w:p w:rsidR="004014A1" w:rsidRDefault="005734CD" w:rsidP="005734CD">
          <w:pPr>
            <w:pStyle w:val="F5CB59D8F98F4B55B8C97843262AAC68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5BD13CB0EEF40138BCF9C2B74F0D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46587-BD22-4186-86D3-B8F9298E4EC5}"/>
      </w:docPartPr>
      <w:docPartBody>
        <w:p w:rsidR="004014A1" w:rsidRDefault="005734CD" w:rsidP="005734CD">
          <w:pPr>
            <w:pStyle w:val="75BD13CB0EEF40138BCF9C2B74F0DE67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30915408010849C2980C1301496FD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5968E-BB30-4C99-A6E8-21829497AFDC}"/>
      </w:docPartPr>
      <w:docPartBody>
        <w:p w:rsidR="004014A1" w:rsidRDefault="005734CD" w:rsidP="005734CD">
          <w:pPr>
            <w:pStyle w:val="30915408010849C2980C1301496FD346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075867A2FCA4036929EA58F33F8E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086ED-CC39-4D05-9BCB-3114CD17159E}"/>
      </w:docPartPr>
      <w:docPartBody>
        <w:p w:rsidR="004014A1" w:rsidRDefault="005734CD" w:rsidP="005734CD">
          <w:pPr>
            <w:pStyle w:val="7075867A2FCA4036929EA58F33F8EB9E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57247232139B4B1CBDE825A2D723F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664B6-34F6-418C-AE66-4A6544577840}"/>
      </w:docPartPr>
      <w:docPartBody>
        <w:p w:rsidR="004014A1" w:rsidRDefault="005734CD" w:rsidP="005734CD">
          <w:pPr>
            <w:pStyle w:val="57247232139B4B1CBDE825A2D723F512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D54F368299B461BB46AF5312323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31760-21F8-4CD3-8095-8AF195C18844}"/>
      </w:docPartPr>
      <w:docPartBody>
        <w:p w:rsidR="004014A1" w:rsidRDefault="005734CD" w:rsidP="005734CD">
          <w:pPr>
            <w:pStyle w:val="7D54F368299B461BB46AF5312323658B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A02FAD5075D4376AA4F5BCDC169E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0880F-7AFA-435D-83D5-F71654794EE3}"/>
      </w:docPartPr>
      <w:docPartBody>
        <w:p w:rsidR="004014A1" w:rsidRDefault="005734CD" w:rsidP="005734CD">
          <w:pPr>
            <w:pStyle w:val="CA02FAD5075D4376AA4F5BCDC169EF94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FB138B2B965D4C3BBD2EAFF5D7324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019F4-EEEE-4D2B-9757-0EFDDBFDDB40}"/>
      </w:docPartPr>
      <w:docPartBody>
        <w:p w:rsidR="004014A1" w:rsidRDefault="005734CD" w:rsidP="005734CD">
          <w:pPr>
            <w:pStyle w:val="FB138B2B965D4C3BBD2EAFF5D732421D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D9B729A6DF5A4DC58F76BA260BE9E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8312E-7007-4A4C-B72B-3E4D01E87830}"/>
      </w:docPartPr>
      <w:docPartBody>
        <w:p w:rsidR="004014A1" w:rsidRDefault="005734CD" w:rsidP="005734CD">
          <w:pPr>
            <w:pStyle w:val="D9B729A6DF5A4DC58F76BA260BE9E364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94A7B5031E6F4C4B9E74F56E27549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A69AE-975D-4AC4-A469-82EC3884C5A3}"/>
      </w:docPartPr>
      <w:docPartBody>
        <w:p w:rsidR="004014A1" w:rsidRDefault="005734CD" w:rsidP="005734CD">
          <w:pPr>
            <w:pStyle w:val="94A7B5031E6F4C4B9E74F56E27549B0D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06D6A70C08EC403C9CB5756925545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80D6A-AAF3-4066-9DF7-53D029A25C8A}"/>
      </w:docPartPr>
      <w:docPartBody>
        <w:p w:rsidR="004014A1" w:rsidRDefault="005734CD" w:rsidP="005734CD">
          <w:pPr>
            <w:pStyle w:val="06D6A70C08EC403C9CB575692554592D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8D9644B27F2D41DA82161B9C92840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1A8BF-9101-483A-9D8A-B181372424B7}"/>
      </w:docPartPr>
      <w:docPartBody>
        <w:p w:rsidR="004014A1" w:rsidRDefault="005734CD" w:rsidP="005734CD">
          <w:pPr>
            <w:pStyle w:val="8D9644B27F2D41DA82161B9C928408C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96CEAD61720D4A77A104EC4A77F7B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4C798-930B-42F4-B8C4-2B9A795313B2}"/>
      </w:docPartPr>
      <w:docPartBody>
        <w:p w:rsidR="004014A1" w:rsidRDefault="005734CD" w:rsidP="005734CD">
          <w:pPr>
            <w:pStyle w:val="96CEAD61720D4A77A104EC4A77F7BC03"/>
          </w:pPr>
          <w:r w:rsidRPr="00115CE8">
            <w:rPr>
              <w:rStyle w:val="PlaceholderText"/>
            </w:rPr>
            <w:t>Click here to enter text.</w:t>
          </w:r>
        </w:p>
      </w:docPartBody>
    </w:docPart>
    <w:docPart>
      <w:docPartPr>
        <w:name w:val="D937A20B41944CC2B84C5544A444B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65CDA-E123-4041-8D76-73E73CC3FEA9}"/>
      </w:docPartPr>
      <w:docPartBody>
        <w:p w:rsidR="004014A1" w:rsidRDefault="005734CD" w:rsidP="005734CD">
          <w:pPr>
            <w:pStyle w:val="D937A20B41944CC2B84C5544A444B79A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028347F0DC44510AFCB1413C6FBF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B439E-3E07-4B72-B27A-7176884B7FB8}"/>
      </w:docPartPr>
      <w:docPartBody>
        <w:p w:rsidR="004014A1" w:rsidRDefault="005734CD" w:rsidP="005734CD">
          <w:pPr>
            <w:pStyle w:val="C028347F0DC44510AFCB1413C6FBF7C4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AD4B6FAE0B9E44F69C7DBDCE1D185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B26E0-D09A-43F8-B74A-B2B95785C884}"/>
      </w:docPartPr>
      <w:docPartBody>
        <w:p w:rsidR="004014A1" w:rsidRDefault="005734CD" w:rsidP="005734CD">
          <w:pPr>
            <w:pStyle w:val="AD4B6FAE0B9E44F69C7DBDCE1D1857A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4A972D1F6C940DF825646546C3A6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3E495-DD66-406B-8474-4038F78CA90B}"/>
      </w:docPartPr>
      <w:docPartBody>
        <w:p w:rsidR="004014A1" w:rsidRDefault="005734CD" w:rsidP="005734CD">
          <w:pPr>
            <w:pStyle w:val="C4A972D1F6C940DF825646546C3A67D6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326C8538175848BDAAD8570FE9557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53CB4-C161-4950-ACD9-61550F70EF9C}"/>
      </w:docPartPr>
      <w:docPartBody>
        <w:p w:rsidR="004014A1" w:rsidRDefault="005734CD" w:rsidP="005734CD">
          <w:pPr>
            <w:pStyle w:val="326C8538175848BDAAD8570FE95575E7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EBB7F135435D4D788CBB5494C831C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935C6-7C36-4C57-B9CF-9A63FDD749F6}"/>
      </w:docPartPr>
      <w:docPartBody>
        <w:p w:rsidR="004014A1" w:rsidRDefault="005734CD" w:rsidP="005734CD">
          <w:pPr>
            <w:pStyle w:val="EBB7F135435D4D788CBB5494C831C71D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DF7D060B48404F6480AF182ABBA84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AF40-9B45-4AD3-99AC-6BD9FE7E3842}"/>
      </w:docPartPr>
      <w:docPartBody>
        <w:p w:rsidR="004014A1" w:rsidRDefault="005734CD" w:rsidP="005734CD">
          <w:pPr>
            <w:pStyle w:val="DF7D060B48404F6480AF182ABBA84CAB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906B72730C4140DFAF2B1295330A0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45A4F-EC69-482A-985A-E3572B89242F}"/>
      </w:docPartPr>
      <w:docPartBody>
        <w:p w:rsidR="004014A1" w:rsidRDefault="005734CD" w:rsidP="005734CD">
          <w:pPr>
            <w:pStyle w:val="906B72730C4140DFAF2B1295330A05CA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5CA532DED09944E392EA3DDD6ADF6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25BF3-39A1-474D-B5B8-6555D31680E5}"/>
      </w:docPartPr>
      <w:docPartBody>
        <w:p w:rsidR="004014A1" w:rsidRDefault="005734CD" w:rsidP="005734CD">
          <w:pPr>
            <w:pStyle w:val="5CA532DED09944E392EA3DDD6ADF6A01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56FF50975CF94A8F8B89DDDCC3A3A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02588-89DF-44CD-B620-5571A1189F1F}"/>
      </w:docPartPr>
      <w:docPartBody>
        <w:p w:rsidR="004014A1" w:rsidRDefault="005734CD" w:rsidP="005734CD">
          <w:pPr>
            <w:pStyle w:val="56FF50975CF94A8F8B89DDDCC3A3AE1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B1263114C90C4864A46B0B6395DA4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8957A-BC11-48A6-9AC5-7E30957C6251}"/>
      </w:docPartPr>
      <w:docPartBody>
        <w:p w:rsidR="004014A1" w:rsidRDefault="005734CD" w:rsidP="005734CD">
          <w:pPr>
            <w:pStyle w:val="B1263114C90C4864A46B0B6395DA4F1A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DA11E210A5EE494495BD6C383CABE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6C190-5291-4CB9-9313-485A8F80C531}"/>
      </w:docPartPr>
      <w:docPartBody>
        <w:p w:rsidR="004014A1" w:rsidRDefault="005734CD" w:rsidP="005734CD">
          <w:pPr>
            <w:pStyle w:val="DA11E210A5EE494495BD6C383CABE343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1B2FC7BEDD79434FB569761BFCE61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EB37D-9B7F-4F21-89AC-764AB41C7430}"/>
      </w:docPartPr>
      <w:docPartBody>
        <w:p w:rsidR="004014A1" w:rsidRDefault="005734CD" w:rsidP="005734CD">
          <w:pPr>
            <w:pStyle w:val="1B2FC7BEDD79434FB569761BFCE61A9D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CA41FB7E30754997B8625710A10EC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585ED-BAED-415A-AC04-7479C02EBFF7}"/>
      </w:docPartPr>
      <w:docPartBody>
        <w:p w:rsidR="004014A1" w:rsidRDefault="005734CD" w:rsidP="005734CD">
          <w:pPr>
            <w:pStyle w:val="CA41FB7E30754997B8625710A10ECB3C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CF7CCB00A8045A9A35C779F5AFDE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2A91C-FFEA-4BDC-AE2D-56A687ECE4AA}"/>
      </w:docPartPr>
      <w:docPartBody>
        <w:p w:rsidR="004014A1" w:rsidRDefault="005734CD" w:rsidP="005734CD">
          <w:pPr>
            <w:pStyle w:val="7CF7CCB00A8045A9A35C779F5AFDEE91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BF789C361357459B9C5E8CE5234F8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E2893-4005-448C-85C8-D0961E489931}"/>
      </w:docPartPr>
      <w:docPartBody>
        <w:p w:rsidR="004014A1" w:rsidRDefault="005734CD" w:rsidP="005734CD">
          <w:pPr>
            <w:pStyle w:val="BF789C361357459B9C5E8CE5234F8FA2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91A87FABF5A843668BF2CD12EC5EA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301A7-86C7-4C9E-929D-85268D602AC6}"/>
      </w:docPartPr>
      <w:docPartBody>
        <w:p w:rsidR="004014A1" w:rsidRDefault="005734CD" w:rsidP="005734CD">
          <w:pPr>
            <w:pStyle w:val="91A87FABF5A843668BF2CD12EC5EA381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172352657ECF41EB9B376C277D7CA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968FB-D93A-4605-8855-8E12B0DC11E8}"/>
      </w:docPartPr>
      <w:docPartBody>
        <w:p w:rsidR="004014A1" w:rsidRDefault="005734CD" w:rsidP="005734CD">
          <w:pPr>
            <w:pStyle w:val="172352657ECF41EB9B376C277D7CA00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9AFB54B835E64A0999E90A66423F0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974FC-9534-46E7-BCD3-E4FFEE25CBA4}"/>
      </w:docPartPr>
      <w:docPartBody>
        <w:p w:rsidR="004014A1" w:rsidRDefault="005734CD" w:rsidP="005734CD">
          <w:pPr>
            <w:pStyle w:val="9AFB54B835E64A0999E90A66423F03D0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24EA7E5049BB4EA88F0814769A8E4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69757-ADB4-44B5-AF77-3FC042C50976}"/>
      </w:docPartPr>
      <w:docPartBody>
        <w:p w:rsidR="004014A1" w:rsidRDefault="005734CD" w:rsidP="005734CD">
          <w:pPr>
            <w:pStyle w:val="24EA7E5049BB4EA88F0814769A8E4D2F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2DAC8D6627764BD397336BBB77D71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C22C-CACB-4DF8-B68D-FB7EA9781C3A}"/>
      </w:docPartPr>
      <w:docPartBody>
        <w:p w:rsidR="004014A1" w:rsidRDefault="005734CD" w:rsidP="005734CD">
          <w:pPr>
            <w:pStyle w:val="2DAC8D6627764BD397336BBB77D71821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894D97F76D0541F3A4B087708F30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6E3A5-3949-49D9-AF93-78C9C5ECF5C2}"/>
      </w:docPartPr>
      <w:docPartBody>
        <w:p w:rsidR="004014A1" w:rsidRDefault="005734CD" w:rsidP="005734CD">
          <w:pPr>
            <w:pStyle w:val="894D97F76D0541F3A4B087708F30F39B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D1B204B5900B4E069DE68E975D6F3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96632-56AF-47EB-96BB-F8309EF821F7}"/>
      </w:docPartPr>
      <w:docPartBody>
        <w:p w:rsidR="004014A1" w:rsidRDefault="005734CD" w:rsidP="005734CD">
          <w:pPr>
            <w:pStyle w:val="D1B204B5900B4E069DE68E975D6F332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51717175C2F346DD9C72E6471AFD7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11D33-CD5D-4FF5-99E3-C0912AB4A6FF}"/>
      </w:docPartPr>
      <w:docPartBody>
        <w:p w:rsidR="00955C67" w:rsidRDefault="004014A1" w:rsidP="004014A1">
          <w:pPr>
            <w:pStyle w:val="51717175C2F346DD9C72E6471AFD783E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732737BD046D4BA6B0C2FA43DBC42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71CF8-45AC-4BD4-9725-E30EF54C42A5}"/>
      </w:docPartPr>
      <w:docPartBody>
        <w:p w:rsidR="00955C67" w:rsidRDefault="004014A1" w:rsidP="004014A1">
          <w:pPr>
            <w:pStyle w:val="732737BD046D4BA6B0C2FA43DBC42E6C"/>
          </w:pPr>
          <w:r w:rsidRPr="00CD52F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CD"/>
    <w:rsid w:val="000D24AB"/>
    <w:rsid w:val="00304C5D"/>
    <w:rsid w:val="004014A1"/>
    <w:rsid w:val="005734CD"/>
    <w:rsid w:val="0095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14A1"/>
    <w:rPr>
      <w:color w:val="808080"/>
    </w:rPr>
  </w:style>
  <w:style w:type="paragraph" w:customStyle="1" w:styleId="3BBC70BD71614A9D90E9025051BE442E">
    <w:name w:val="3BBC70BD71614A9D90E9025051BE442E"/>
    <w:rsid w:val="005734CD"/>
  </w:style>
  <w:style w:type="paragraph" w:customStyle="1" w:styleId="829D83EADD364F42889C76A0972CA4A8">
    <w:name w:val="829D83EADD364F42889C76A0972CA4A8"/>
    <w:rsid w:val="005734CD"/>
  </w:style>
  <w:style w:type="paragraph" w:customStyle="1" w:styleId="48ABEAB7F16140E99B6250895A9B3023">
    <w:name w:val="48ABEAB7F16140E99B6250895A9B3023"/>
    <w:rsid w:val="005734CD"/>
  </w:style>
  <w:style w:type="paragraph" w:customStyle="1" w:styleId="43692ABAE5C341909D8D971304BC0F09">
    <w:name w:val="43692ABAE5C341909D8D971304BC0F09"/>
    <w:rsid w:val="005734CD"/>
  </w:style>
  <w:style w:type="paragraph" w:customStyle="1" w:styleId="51D11F1B797E4E5AAE0A13CB1A7CE180">
    <w:name w:val="51D11F1B797E4E5AAE0A13CB1A7CE180"/>
    <w:rsid w:val="005734CD"/>
  </w:style>
  <w:style w:type="paragraph" w:customStyle="1" w:styleId="3DF36D212CEB43AF864377B115AAA534">
    <w:name w:val="3DF36D212CEB43AF864377B115AAA534"/>
    <w:rsid w:val="005734CD"/>
  </w:style>
  <w:style w:type="paragraph" w:customStyle="1" w:styleId="DA1CFCACEE794E6FA5EE8853DF4ECF85">
    <w:name w:val="DA1CFCACEE794E6FA5EE8853DF4ECF85"/>
    <w:rsid w:val="005734CD"/>
  </w:style>
  <w:style w:type="paragraph" w:customStyle="1" w:styleId="4F4D276EC2914CE59FF110C03FB1EAF9">
    <w:name w:val="4F4D276EC2914CE59FF110C03FB1EAF9"/>
    <w:rsid w:val="005734CD"/>
  </w:style>
  <w:style w:type="paragraph" w:customStyle="1" w:styleId="E09EC4A25E3141049865F301BFA361B9">
    <w:name w:val="E09EC4A25E3141049865F301BFA361B9"/>
    <w:rsid w:val="005734CD"/>
  </w:style>
  <w:style w:type="paragraph" w:customStyle="1" w:styleId="C70BEDCC707F499CA98BB85680AB19D9">
    <w:name w:val="C70BEDCC707F499CA98BB85680AB19D9"/>
    <w:rsid w:val="005734CD"/>
  </w:style>
  <w:style w:type="paragraph" w:customStyle="1" w:styleId="0EC69F6AECF24C4B8B111439273C3235">
    <w:name w:val="0EC69F6AECF24C4B8B111439273C3235"/>
    <w:rsid w:val="005734CD"/>
  </w:style>
  <w:style w:type="paragraph" w:customStyle="1" w:styleId="72AC012A884245708D352C6A2E269E08">
    <w:name w:val="72AC012A884245708D352C6A2E269E08"/>
    <w:rsid w:val="005734CD"/>
  </w:style>
  <w:style w:type="paragraph" w:customStyle="1" w:styleId="92CBC6BFC7714EAFA24B185CEA5280DB">
    <w:name w:val="92CBC6BFC7714EAFA24B185CEA5280DB"/>
    <w:rsid w:val="005734CD"/>
  </w:style>
  <w:style w:type="paragraph" w:customStyle="1" w:styleId="5DE74AAD39C24726A80E93B12D6FDB9D">
    <w:name w:val="5DE74AAD39C24726A80E93B12D6FDB9D"/>
    <w:rsid w:val="005734CD"/>
  </w:style>
  <w:style w:type="paragraph" w:customStyle="1" w:styleId="527400466AC14E03B63E2019DCCDD7C9">
    <w:name w:val="527400466AC14E03B63E2019DCCDD7C9"/>
    <w:rsid w:val="005734CD"/>
  </w:style>
  <w:style w:type="paragraph" w:customStyle="1" w:styleId="D06582A7FDC44B17B216BD4911D3FEED">
    <w:name w:val="D06582A7FDC44B17B216BD4911D3FEED"/>
    <w:rsid w:val="005734CD"/>
  </w:style>
  <w:style w:type="paragraph" w:customStyle="1" w:styleId="EFB387EA57894FD28189DAAD143C53AB">
    <w:name w:val="EFB387EA57894FD28189DAAD143C53AB"/>
    <w:rsid w:val="005734CD"/>
  </w:style>
  <w:style w:type="paragraph" w:customStyle="1" w:styleId="1B0D14FA1468412B82D92AFAF0B5FAB7">
    <w:name w:val="1B0D14FA1468412B82D92AFAF0B5FAB7"/>
    <w:rsid w:val="005734CD"/>
  </w:style>
  <w:style w:type="paragraph" w:customStyle="1" w:styleId="E706FC9B85D34E21BA8ED6043126DDD7">
    <w:name w:val="E706FC9B85D34E21BA8ED6043126DDD7"/>
    <w:rsid w:val="005734CD"/>
  </w:style>
  <w:style w:type="paragraph" w:customStyle="1" w:styleId="C99F2C5BA8E54B31B834680292002344">
    <w:name w:val="C99F2C5BA8E54B31B834680292002344"/>
    <w:rsid w:val="005734CD"/>
  </w:style>
  <w:style w:type="paragraph" w:customStyle="1" w:styleId="4B048CA670884F5D8DB1CB51B335DF3F">
    <w:name w:val="4B048CA670884F5D8DB1CB51B335DF3F"/>
    <w:rsid w:val="005734CD"/>
  </w:style>
  <w:style w:type="paragraph" w:customStyle="1" w:styleId="3272A3B406D64BB480D63BE0916D43CB">
    <w:name w:val="3272A3B406D64BB480D63BE0916D43CB"/>
    <w:rsid w:val="005734CD"/>
  </w:style>
  <w:style w:type="paragraph" w:customStyle="1" w:styleId="3D2EAE896B07454D80C6D32416D4AB57">
    <w:name w:val="3D2EAE896B07454D80C6D32416D4AB57"/>
    <w:rsid w:val="005734CD"/>
  </w:style>
  <w:style w:type="paragraph" w:customStyle="1" w:styleId="7204C61C3CFA4F6AA85C6AFA8F68DC59">
    <w:name w:val="7204C61C3CFA4F6AA85C6AFA8F68DC59"/>
    <w:rsid w:val="005734CD"/>
  </w:style>
  <w:style w:type="paragraph" w:customStyle="1" w:styleId="285CA1782D3940A8A70408C12FE3B036">
    <w:name w:val="285CA1782D3940A8A70408C12FE3B036"/>
    <w:rsid w:val="005734CD"/>
  </w:style>
  <w:style w:type="paragraph" w:customStyle="1" w:styleId="5201BB97C40A41E79F07FF98F58D2833">
    <w:name w:val="5201BB97C40A41E79F07FF98F58D2833"/>
    <w:rsid w:val="005734CD"/>
  </w:style>
  <w:style w:type="paragraph" w:customStyle="1" w:styleId="DB8193C8D5944AC7B6ECF9B64D98AB80">
    <w:name w:val="DB8193C8D5944AC7B6ECF9B64D98AB80"/>
    <w:rsid w:val="005734CD"/>
  </w:style>
  <w:style w:type="paragraph" w:customStyle="1" w:styleId="F361881094F04003B6DE08FC07D59A06">
    <w:name w:val="F361881094F04003B6DE08FC07D59A06"/>
    <w:rsid w:val="005734CD"/>
  </w:style>
  <w:style w:type="paragraph" w:customStyle="1" w:styleId="ECA0EF03B424466E9969986BFD636F11">
    <w:name w:val="ECA0EF03B424466E9969986BFD636F11"/>
    <w:rsid w:val="005734CD"/>
  </w:style>
  <w:style w:type="paragraph" w:customStyle="1" w:styleId="B8E2EF76668E4E16B1E00D169599EBD6">
    <w:name w:val="B8E2EF76668E4E16B1E00D169599EBD6"/>
    <w:rsid w:val="005734CD"/>
  </w:style>
  <w:style w:type="paragraph" w:customStyle="1" w:styleId="F5CB59D8F98F4B55B8C97843262AAC68">
    <w:name w:val="F5CB59D8F98F4B55B8C97843262AAC68"/>
    <w:rsid w:val="005734CD"/>
  </w:style>
  <w:style w:type="paragraph" w:customStyle="1" w:styleId="75BD13CB0EEF40138BCF9C2B74F0DE67">
    <w:name w:val="75BD13CB0EEF40138BCF9C2B74F0DE67"/>
    <w:rsid w:val="005734CD"/>
  </w:style>
  <w:style w:type="paragraph" w:customStyle="1" w:styleId="30915408010849C2980C1301496FD346">
    <w:name w:val="30915408010849C2980C1301496FD346"/>
    <w:rsid w:val="005734CD"/>
  </w:style>
  <w:style w:type="paragraph" w:customStyle="1" w:styleId="7075867A2FCA4036929EA58F33F8EB9E">
    <w:name w:val="7075867A2FCA4036929EA58F33F8EB9E"/>
    <w:rsid w:val="005734CD"/>
  </w:style>
  <w:style w:type="paragraph" w:customStyle="1" w:styleId="3B4789BB0F344F2989FAE6C7C2EECB32">
    <w:name w:val="3B4789BB0F344F2989FAE6C7C2EECB32"/>
    <w:rsid w:val="005734CD"/>
  </w:style>
  <w:style w:type="paragraph" w:customStyle="1" w:styleId="BA72D3676CE94F1686D74B9F0220DEF4">
    <w:name w:val="BA72D3676CE94F1686D74B9F0220DEF4"/>
    <w:rsid w:val="005734CD"/>
  </w:style>
  <w:style w:type="paragraph" w:customStyle="1" w:styleId="57247232139B4B1CBDE825A2D723F512">
    <w:name w:val="57247232139B4B1CBDE825A2D723F512"/>
    <w:rsid w:val="005734CD"/>
  </w:style>
  <w:style w:type="paragraph" w:customStyle="1" w:styleId="7D54F368299B461BB46AF5312323658B">
    <w:name w:val="7D54F368299B461BB46AF5312323658B"/>
    <w:rsid w:val="005734CD"/>
  </w:style>
  <w:style w:type="paragraph" w:customStyle="1" w:styleId="CA02FAD5075D4376AA4F5BCDC169EF94">
    <w:name w:val="CA02FAD5075D4376AA4F5BCDC169EF94"/>
    <w:rsid w:val="005734CD"/>
  </w:style>
  <w:style w:type="paragraph" w:customStyle="1" w:styleId="FB138B2B965D4C3BBD2EAFF5D732421D">
    <w:name w:val="FB138B2B965D4C3BBD2EAFF5D732421D"/>
    <w:rsid w:val="005734CD"/>
  </w:style>
  <w:style w:type="paragraph" w:customStyle="1" w:styleId="D9B729A6DF5A4DC58F76BA260BE9E364">
    <w:name w:val="D9B729A6DF5A4DC58F76BA260BE9E364"/>
    <w:rsid w:val="005734CD"/>
  </w:style>
  <w:style w:type="paragraph" w:customStyle="1" w:styleId="94A7B5031E6F4C4B9E74F56E27549B0D">
    <w:name w:val="94A7B5031E6F4C4B9E74F56E27549B0D"/>
    <w:rsid w:val="005734CD"/>
  </w:style>
  <w:style w:type="paragraph" w:customStyle="1" w:styleId="06D6A70C08EC403C9CB575692554592D">
    <w:name w:val="06D6A70C08EC403C9CB575692554592D"/>
    <w:rsid w:val="005734CD"/>
  </w:style>
  <w:style w:type="paragraph" w:customStyle="1" w:styleId="8D9644B27F2D41DA82161B9C928408C9">
    <w:name w:val="8D9644B27F2D41DA82161B9C928408C9"/>
    <w:rsid w:val="005734CD"/>
  </w:style>
  <w:style w:type="paragraph" w:customStyle="1" w:styleId="96CEAD61720D4A77A104EC4A77F7BC03">
    <w:name w:val="96CEAD61720D4A77A104EC4A77F7BC03"/>
    <w:rsid w:val="005734CD"/>
  </w:style>
  <w:style w:type="paragraph" w:customStyle="1" w:styleId="80CEE3966B3B4171B203C916E4BBE414">
    <w:name w:val="80CEE3966B3B4171B203C916E4BBE414"/>
    <w:rsid w:val="005734CD"/>
  </w:style>
  <w:style w:type="paragraph" w:customStyle="1" w:styleId="AE4980263FCA41D1A539A2EA5B4FAE41">
    <w:name w:val="AE4980263FCA41D1A539A2EA5B4FAE41"/>
    <w:rsid w:val="005734CD"/>
  </w:style>
  <w:style w:type="paragraph" w:customStyle="1" w:styleId="75612F9A0E344629BC34A38E1E3F90C8">
    <w:name w:val="75612F9A0E344629BC34A38E1E3F90C8"/>
    <w:rsid w:val="005734CD"/>
  </w:style>
  <w:style w:type="paragraph" w:customStyle="1" w:styleId="ACF950DBDF594E7DBADFEFF643732F2A">
    <w:name w:val="ACF950DBDF594E7DBADFEFF643732F2A"/>
    <w:rsid w:val="005734CD"/>
  </w:style>
  <w:style w:type="paragraph" w:customStyle="1" w:styleId="1A67F2269A2C48A28F459594628CB290">
    <w:name w:val="1A67F2269A2C48A28F459594628CB290"/>
    <w:rsid w:val="005734CD"/>
  </w:style>
  <w:style w:type="paragraph" w:customStyle="1" w:styleId="58BD4D3480BF4D0BA23CFF6CEF2134F4">
    <w:name w:val="58BD4D3480BF4D0BA23CFF6CEF2134F4"/>
    <w:rsid w:val="005734CD"/>
  </w:style>
  <w:style w:type="paragraph" w:customStyle="1" w:styleId="FC031FCA40D64EE4A2425C4F30A6E8DD">
    <w:name w:val="FC031FCA40D64EE4A2425C4F30A6E8DD"/>
    <w:rsid w:val="005734CD"/>
  </w:style>
  <w:style w:type="paragraph" w:customStyle="1" w:styleId="4D97C2F61E2F47758C9F777A442CEC0B">
    <w:name w:val="4D97C2F61E2F47758C9F777A442CEC0B"/>
    <w:rsid w:val="005734CD"/>
  </w:style>
  <w:style w:type="paragraph" w:customStyle="1" w:styleId="F38A934588124E4399953E4DD8C657AC">
    <w:name w:val="F38A934588124E4399953E4DD8C657AC"/>
    <w:rsid w:val="005734CD"/>
  </w:style>
  <w:style w:type="paragraph" w:customStyle="1" w:styleId="7BF638279DB04FD2B2F72FD1B12C7013">
    <w:name w:val="7BF638279DB04FD2B2F72FD1B12C7013"/>
    <w:rsid w:val="005734CD"/>
  </w:style>
  <w:style w:type="paragraph" w:customStyle="1" w:styleId="CA9B6928ECED418EAB720F2BD27B1DC2">
    <w:name w:val="CA9B6928ECED418EAB720F2BD27B1DC2"/>
    <w:rsid w:val="005734CD"/>
  </w:style>
  <w:style w:type="paragraph" w:customStyle="1" w:styleId="3D88881D530A43198D3BB9EE71D2BD7C">
    <w:name w:val="3D88881D530A43198D3BB9EE71D2BD7C"/>
    <w:rsid w:val="005734CD"/>
  </w:style>
  <w:style w:type="paragraph" w:customStyle="1" w:styleId="62674FAE78014DC8ACCE5CF0B84519C3">
    <w:name w:val="62674FAE78014DC8ACCE5CF0B84519C3"/>
    <w:rsid w:val="005734CD"/>
  </w:style>
  <w:style w:type="paragraph" w:customStyle="1" w:styleId="506D216D881D431E8D86752C07D6AC5C">
    <w:name w:val="506D216D881D431E8D86752C07D6AC5C"/>
    <w:rsid w:val="005734CD"/>
  </w:style>
  <w:style w:type="paragraph" w:customStyle="1" w:styleId="D5B610C19D4743B09AA8F755191AB088">
    <w:name w:val="D5B610C19D4743B09AA8F755191AB088"/>
    <w:rsid w:val="005734CD"/>
  </w:style>
  <w:style w:type="paragraph" w:customStyle="1" w:styleId="324310A1D7C944AD831A2BC87BDB6983">
    <w:name w:val="324310A1D7C944AD831A2BC87BDB6983"/>
    <w:rsid w:val="005734CD"/>
  </w:style>
  <w:style w:type="paragraph" w:customStyle="1" w:styleId="30D2540A887340B383D3D4855F25FAB1">
    <w:name w:val="30D2540A887340B383D3D4855F25FAB1"/>
    <w:rsid w:val="005734CD"/>
  </w:style>
  <w:style w:type="paragraph" w:customStyle="1" w:styleId="67870524E90644AE833B08A479D551E0">
    <w:name w:val="67870524E90644AE833B08A479D551E0"/>
    <w:rsid w:val="005734CD"/>
  </w:style>
  <w:style w:type="paragraph" w:customStyle="1" w:styleId="37EB2EBFFD3F416EACCF7B960089A64B">
    <w:name w:val="37EB2EBFFD3F416EACCF7B960089A64B"/>
    <w:rsid w:val="005734CD"/>
  </w:style>
  <w:style w:type="paragraph" w:customStyle="1" w:styleId="50F8CF01B78D417883F4C3CD021CCF1E">
    <w:name w:val="50F8CF01B78D417883F4C3CD021CCF1E"/>
    <w:rsid w:val="005734CD"/>
  </w:style>
  <w:style w:type="paragraph" w:customStyle="1" w:styleId="D0A935497B5D4CCB984D2AE8632C9AA7">
    <w:name w:val="D0A935497B5D4CCB984D2AE8632C9AA7"/>
    <w:rsid w:val="005734CD"/>
  </w:style>
  <w:style w:type="paragraph" w:customStyle="1" w:styleId="6A3BDAC12E9A4942B183D54937E19F10">
    <w:name w:val="6A3BDAC12E9A4942B183D54937E19F10"/>
    <w:rsid w:val="005734CD"/>
  </w:style>
  <w:style w:type="paragraph" w:customStyle="1" w:styleId="85CFCCA34CDE4F2B94EBDD0E2F3E5E2F">
    <w:name w:val="85CFCCA34CDE4F2B94EBDD0E2F3E5E2F"/>
    <w:rsid w:val="005734CD"/>
  </w:style>
  <w:style w:type="paragraph" w:customStyle="1" w:styleId="D9F203BA112145D1A1AD8C7DF310C2E1">
    <w:name w:val="D9F203BA112145D1A1AD8C7DF310C2E1"/>
    <w:rsid w:val="005734CD"/>
  </w:style>
  <w:style w:type="paragraph" w:customStyle="1" w:styleId="B9FAAD2EC71B4E71BBAD57D8F6B2A710">
    <w:name w:val="B9FAAD2EC71B4E71BBAD57D8F6B2A710"/>
    <w:rsid w:val="005734CD"/>
  </w:style>
  <w:style w:type="paragraph" w:customStyle="1" w:styleId="A9DB4E28E99A4305A67E8755D3888036">
    <w:name w:val="A9DB4E28E99A4305A67E8755D3888036"/>
    <w:rsid w:val="005734CD"/>
  </w:style>
  <w:style w:type="paragraph" w:customStyle="1" w:styleId="7F219225052242BB888ED583E6330CFD">
    <w:name w:val="7F219225052242BB888ED583E6330CFD"/>
    <w:rsid w:val="005734CD"/>
  </w:style>
  <w:style w:type="paragraph" w:customStyle="1" w:styleId="665EE86F94EC4BB582F0763A15281D18">
    <w:name w:val="665EE86F94EC4BB582F0763A15281D18"/>
    <w:rsid w:val="005734CD"/>
  </w:style>
  <w:style w:type="paragraph" w:customStyle="1" w:styleId="744C70C50B7949239667FA6E52253A4C">
    <w:name w:val="744C70C50B7949239667FA6E52253A4C"/>
    <w:rsid w:val="005734CD"/>
  </w:style>
  <w:style w:type="paragraph" w:customStyle="1" w:styleId="3E74048E9F9040EE9CBFD0C37FD07F21">
    <w:name w:val="3E74048E9F9040EE9CBFD0C37FD07F21"/>
    <w:rsid w:val="005734CD"/>
  </w:style>
  <w:style w:type="paragraph" w:customStyle="1" w:styleId="75826BFDA83D4686BC8D06F89A1E5C67">
    <w:name w:val="75826BFDA83D4686BC8D06F89A1E5C67"/>
    <w:rsid w:val="005734CD"/>
  </w:style>
  <w:style w:type="paragraph" w:customStyle="1" w:styleId="568C7D3D901C4146811DEE588B4063CE">
    <w:name w:val="568C7D3D901C4146811DEE588B4063CE"/>
    <w:rsid w:val="005734CD"/>
  </w:style>
  <w:style w:type="paragraph" w:customStyle="1" w:styleId="F00C40E2CEE24A8BA43E6AA5AE4DB52A">
    <w:name w:val="F00C40E2CEE24A8BA43E6AA5AE4DB52A"/>
    <w:rsid w:val="005734CD"/>
  </w:style>
  <w:style w:type="paragraph" w:customStyle="1" w:styleId="96BBCDEDBB6244548C048DAF6BDDE552">
    <w:name w:val="96BBCDEDBB6244548C048DAF6BDDE552"/>
    <w:rsid w:val="005734CD"/>
  </w:style>
  <w:style w:type="paragraph" w:customStyle="1" w:styleId="735ADA66A8FA4835A362F549A665F3EB">
    <w:name w:val="735ADA66A8FA4835A362F549A665F3EB"/>
    <w:rsid w:val="005734CD"/>
  </w:style>
  <w:style w:type="paragraph" w:customStyle="1" w:styleId="410B36CC2AF643488958C73C2BECA787">
    <w:name w:val="410B36CC2AF643488958C73C2BECA787"/>
    <w:rsid w:val="005734CD"/>
  </w:style>
  <w:style w:type="paragraph" w:customStyle="1" w:styleId="DB7E28E791D24CEE950D7FFA366E20A7">
    <w:name w:val="DB7E28E791D24CEE950D7FFA366E20A7"/>
    <w:rsid w:val="005734CD"/>
  </w:style>
  <w:style w:type="paragraph" w:customStyle="1" w:styleId="45FDD48B992448B384488152C2EA47E4">
    <w:name w:val="45FDD48B992448B384488152C2EA47E4"/>
    <w:rsid w:val="005734CD"/>
  </w:style>
  <w:style w:type="paragraph" w:customStyle="1" w:styleId="7AEE35CC09394CCFB08114AD73A43E9F">
    <w:name w:val="7AEE35CC09394CCFB08114AD73A43E9F"/>
    <w:rsid w:val="005734CD"/>
  </w:style>
  <w:style w:type="paragraph" w:customStyle="1" w:styleId="CD5CE84E06CA40F5B251208F8154EA11">
    <w:name w:val="CD5CE84E06CA40F5B251208F8154EA11"/>
    <w:rsid w:val="005734CD"/>
  </w:style>
  <w:style w:type="paragraph" w:customStyle="1" w:styleId="AA38EC49149C499FB6A9177371EA2B65">
    <w:name w:val="AA38EC49149C499FB6A9177371EA2B65"/>
    <w:rsid w:val="005734CD"/>
  </w:style>
  <w:style w:type="paragraph" w:customStyle="1" w:styleId="110FD3EB8C35444C838B4F3A609B88E5">
    <w:name w:val="110FD3EB8C35444C838B4F3A609B88E5"/>
    <w:rsid w:val="005734CD"/>
  </w:style>
  <w:style w:type="paragraph" w:customStyle="1" w:styleId="F323028C6D6242498A839823FFB3CAB3">
    <w:name w:val="F323028C6D6242498A839823FFB3CAB3"/>
    <w:rsid w:val="005734CD"/>
  </w:style>
  <w:style w:type="paragraph" w:customStyle="1" w:styleId="3AE5AD0E2DF84C428D7C060CB1B6C076">
    <w:name w:val="3AE5AD0E2DF84C428D7C060CB1B6C076"/>
    <w:rsid w:val="005734CD"/>
  </w:style>
  <w:style w:type="paragraph" w:customStyle="1" w:styleId="958F271ABAB642FFA311581BC7CFD008">
    <w:name w:val="958F271ABAB642FFA311581BC7CFD008"/>
    <w:rsid w:val="005734CD"/>
  </w:style>
  <w:style w:type="paragraph" w:customStyle="1" w:styleId="04D03D8009A44777890AF5FC5AFB609D">
    <w:name w:val="04D03D8009A44777890AF5FC5AFB609D"/>
    <w:rsid w:val="005734CD"/>
  </w:style>
  <w:style w:type="paragraph" w:customStyle="1" w:styleId="F5A3EE44669E42CE9163A838430FDA07">
    <w:name w:val="F5A3EE44669E42CE9163A838430FDA07"/>
    <w:rsid w:val="005734CD"/>
  </w:style>
  <w:style w:type="paragraph" w:customStyle="1" w:styleId="D937A20B41944CC2B84C5544A444B79A">
    <w:name w:val="D937A20B41944CC2B84C5544A444B79A"/>
    <w:rsid w:val="005734CD"/>
  </w:style>
  <w:style w:type="paragraph" w:customStyle="1" w:styleId="C028347F0DC44510AFCB1413C6FBF7C4">
    <w:name w:val="C028347F0DC44510AFCB1413C6FBF7C4"/>
    <w:rsid w:val="005734CD"/>
  </w:style>
  <w:style w:type="paragraph" w:customStyle="1" w:styleId="AD4B6FAE0B9E44F69C7DBDCE1D1857A9">
    <w:name w:val="AD4B6FAE0B9E44F69C7DBDCE1D1857A9"/>
    <w:rsid w:val="005734CD"/>
  </w:style>
  <w:style w:type="paragraph" w:customStyle="1" w:styleId="C4A972D1F6C940DF825646546C3A67D6">
    <w:name w:val="C4A972D1F6C940DF825646546C3A67D6"/>
    <w:rsid w:val="005734CD"/>
  </w:style>
  <w:style w:type="paragraph" w:customStyle="1" w:styleId="326C8538175848BDAAD8570FE95575E7">
    <w:name w:val="326C8538175848BDAAD8570FE95575E7"/>
    <w:rsid w:val="005734CD"/>
  </w:style>
  <w:style w:type="paragraph" w:customStyle="1" w:styleId="EBB7F135435D4D788CBB5494C831C71D">
    <w:name w:val="EBB7F135435D4D788CBB5494C831C71D"/>
    <w:rsid w:val="005734CD"/>
  </w:style>
  <w:style w:type="paragraph" w:customStyle="1" w:styleId="DF7D060B48404F6480AF182ABBA84CAB">
    <w:name w:val="DF7D060B48404F6480AF182ABBA84CAB"/>
    <w:rsid w:val="005734CD"/>
  </w:style>
  <w:style w:type="paragraph" w:customStyle="1" w:styleId="906B72730C4140DFAF2B1295330A05CA">
    <w:name w:val="906B72730C4140DFAF2B1295330A05CA"/>
    <w:rsid w:val="005734CD"/>
  </w:style>
  <w:style w:type="paragraph" w:customStyle="1" w:styleId="5CA532DED09944E392EA3DDD6ADF6A01">
    <w:name w:val="5CA532DED09944E392EA3DDD6ADF6A01"/>
    <w:rsid w:val="005734CD"/>
  </w:style>
  <w:style w:type="paragraph" w:customStyle="1" w:styleId="56FF50975CF94A8F8B89DDDCC3A3AE10">
    <w:name w:val="56FF50975CF94A8F8B89DDDCC3A3AE10"/>
    <w:rsid w:val="005734CD"/>
  </w:style>
  <w:style w:type="paragraph" w:customStyle="1" w:styleId="B1263114C90C4864A46B0B6395DA4F1A">
    <w:name w:val="B1263114C90C4864A46B0B6395DA4F1A"/>
    <w:rsid w:val="005734CD"/>
  </w:style>
  <w:style w:type="paragraph" w:customStyle="1" w:styleId="DA11E210A5EE494495BD6C383CABE343">
    <w:name w:val="DA11E210A5EE494495BD6C383CABE343"/>
    <w:rsid w:val="005734CD"/>
  </w:style>
  <w:style w:type="paragraph" w:customStyle="1" w:styleId="1B2FC7BEDD79434FB569761BFCE61A9D">
    <w:name w:val="1B2FC7BEDD79434FB569761BFCE61A9D"/>
    <w:rsid w:val="005734CD"/>
  </w:style>
  <w:style w:type="paragraph" w:customStyle="1" w:styleId="CA41FB7E30754997B8625710A10ECB3C">
    <w:name w:val="CA41FB7E30754997B8625710A10ECB3C"/>
    <w:rsid w:val="005734CD"/>
  </w:style>
  <w:style w:type="paragraph" w:customStyle="1" w:styleId="7CF7CCB00A8045A9A35C779F5AFDEE91">
    <w:name w:val="7CF7CCB00A8045A9A35C779F5AFDEE91"/>
    <w:rsid w:val="005734CD"/>
  </w:style>
  <w:style w:type="paragraph" w:customStyle="1" w:styleId="BF789C361357459B9C5E8CE5234F8FA2">
    <w:name w:val="BF789C361357459B9C5E8CE5234F8FA2"/>
    <w:rsid w:val="005734CD"/>
  </w:style>
  <w:style w:type="paragraph" w:customStyle="1" w:styleId="91A87FABF5A843668BF2CD12EC5EA381">
    <w:name w:val="91A87FABF5A843668BF2CD12EC5EA381"/>
    <w:rsid w:val="005734CD"/>
  </w:style>
  <w:style w:type="paragraph" w:customStyle="1" w:styleId="172352657ECF41EB9B376C277D7CA000">
    <w:name w:val="172352657ECF41EB9B376C277D7CA000"/>
    <w:rsid w:val="005734CD"/>
  </w:style>
  <w:style w:type="paragraph" w:customStyle="1" w:styleId="9AFB54B835E64A0999E90A66423F03D0">
    <w:name w:val="9AFB54B835E64A0999E90A66423F03D0"/>
    <w:rsid w:val="005734CD"/>
  </w:style>
  <w:style w:type="paragraph" w:customStyle="1" w:styleId="24EA7E5049BB4EA88F0814769A8E4D2F">
    <w:name w:val="24EA7E5049BB4EA88F0814769A8E4D2F"/>
    <w:rsid w:val="005734CD"/>
  </w:style>
  <w:style w:type="paragraph" w:customStyle="1" w:styleId="2DAC8D6627764BD397336BBB77D71821">
    <w:name w:val="2DAC8D6627764BD397336BBB77D71821"/>
    <w:rsid w:val="005734CD"/>
  </w:style>
  <w:style w:type="paragraph" w:customStyle="1" w:styleId="894D97F76D0541F3A4B087708F30F39B">
    <w:name w:val="894D97F76D0541F3A4B087708F30F39B"/>
    <w:rsid w:val="005734CD"/>
  </w:style>
  <w:style w:type="paragraph" w:customStyle="1" w:styleId="D1B204B5900B4E069DE68E975D6F3329">
    <w:name w:val="D1B204B5900B4E069DE68E975D6F3329"/>
    <w:rsid w:val="005734CD"/>
  </w:style>
  <w:style w:type="paragraph" w:customStyle="1" w:styleId="51717175C2F346DD9C72E6471AFD783E">
    <w:name w:val="51717175C2F346DD9C72E6471AFD783E"/>
    <w:rsid w:val="004014A1"/>
  </w:style>
  <w:style w:type="paragraph" w:customStyle="1" w:styleId="732737BD046D4BA6B0C2FA43DBC42E6C">
    <w:name w:val="732737BD046D4BA6B0C2FA43DBC42E6C"/>
    <w:rsid w:val="004014A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14A1"/>
    <w:rPr>
      <w:color w:val="808080"/>
    </w:rPr>
  </w:style>
  <w:style w:type="paragraph" w:customStyle="1" w:styleId="3BBC70BD71614A9D90E9025051BE442E">
    <w:name w:val="3BBC70BD71614A9D90E9025051BE442E"/>
    <w:rsid w:val="005734CD"/>
  </w:style>
  <w:style w:type="paragraph" w:customStyle="1" w:styleId="829D83EADD364F42889C76A0972CA4A8">
    <w:name w:val="829D83EADD364F42889C76A0972CA4A8"/>
    <w:rsid w:val="005734CD"/>
  </w:style>
  <w:style w:type="paragraph" w:customStyle="1" w:styleId="48ABEAB7F16140E99B6250895A9B3023">
    <w:name w:val="48ABEAB7F16140E99B6250895A9B3023"/>
    <w:rsid w:val="005734CD"/>
  </w:style>
  <w:style w:type="paragraph" w:customStyle="1" w:styleId="43692ABAE5C341909D8D971304BC0F09">
    <w:name w:val="43692ABAE5C341909D8D971304BC0F09"/>
    <w:rsid w:val="005734CD"/>
  </w:style>
  <w:style w:type="paragraph" w:customStyle="1" w:styleId="51D11F1B797E4E5AAE0A13CB1A7CE180">
    <w:name w:val="51D11F1B797E4E5AAE0A13CB1A7CE180"/>
    <w:rsid w:val="005734CD"/>
  </w:style>
  <w:style w:type="paragraph" w:customStyle="1" w:styleId="3DF36D212CEB43AF864377B115AAA534">
    <w:name w:val="3DF36D212CEB43AF864377B115AAA534"/>
    <w:rsid w:val="005734CD"/>
  </w:style>
  <w:style w:type="paragraph" w:customStyle="1" w:styleId="DA1CFCACEE794E6FA5EE8853DF4ECF85">
    <w:name w:val="DA1CFCACEE794E6FA5EE8853DF4ECF85"/>
    <w:rsid w:val="005734CD"/>
  </w:style>
  <w:style w:type="paragraph" w:customStyle="1" w:styleId="4F4D276EC2914CE59FF110C03FB1EAF9">
    <w:name w:val="4F4D276EC2914CE59FF110C03FB1EAF9"/>
    <w:rsid w:val="005734CD"/>
  </w:style>
  <w:style w:type="paragraph" w:customStyle="1" w:styleId="E09EC4A25E3141049865F301BFA361B9">
    <w:name w:val="E09EC4A25E3141049865F301BFA361B9"/>
    <w:rsid w:val="005734CD"/>
  </w:style>
  <w:style w:type="paragraph" w:customStyle="1" w:styleId="C70BEDCC707F499CA98BB85680AB19D9">
    <w:name w:val="C70BEDCC707F499CA98BB85680AB19D9"/>
    <w:rsid w:val="005734CD"/>
  </w:style>
  <w:style w:type="paragraph" w:customStyle="1" w:styleId="0EC69F6AECF24C4B8B111439273C3235">
    <w:name w:val="0EC69F6AECF24C4B8B111439273C3235"/>
    <w:rsid w:val="005734CD"/>
  </w:style>
  <w:style w:type="paragraph" w:customStyle="1" w:styleId="72AC012A884245708D352C6A2E269E08">
    <w:name w:val="72AC012A884245708D352C6A2E269E08"/>
    <w:rsid w:val="005734CD"/>
  </w:style>
  <w:style w:type="paragraph" w:customStyle="1" w:styleId="92CBC6BFC7714EAFA24B185CEA5280DB">
    <w:name w:val="92CBC6BFC7714EAFA24B185CEA5280DB"/>
    <w:rsid w:val="005734CD"/>
  </w:style>
  <w:style w:type="paragraph" w:customStyle="1" w:styleId="5DE74AAD39C24726A80E93B12D6FDB9D">
    <w:name w:val="5DE74AAD39C24726A80E93B12D6FDB9D"/>
    <w:rsid w:val="005734CD"/>
  </w:style>
  <w:style w:type="paragraph" w:customStyle="1" w:styleId="527400466AC14E03B63E2019DCCDD7C9">
    <w:name w:val="527400466AC14E03B63E2019DCCDD7C9"/>
    <w:rsid w:val="005734CD"/>
  </w:style>
  <w:style w:type="paragraph" w:customStyle="1" w:styleId="D06582A7FDC44B17B216BD4911D3FEED">
    <w:name w:val="D06582A7FDC44B17B216BD4911D3FEED"/>
    <w:rsid w:val="005734CD"/>
  </w:style>
  <w:style w:type="paragraph" w:customStyle="1" w:styleId="EFB387EA57894FD28189DAAD143C53AB">
    <w:name w:val="EFB387EA57894FD28189DAAD143C53AB"/>
    <w:rsid w:val="005734CD"/>
  </w:style>
  <w:style w:type="paragraph" w:customStyle="1" w:styleId="1B0D14FA1468412B82D92AFAF0B5FAB7">
    <w:name w:val="1B0D14FA1468412B82D92AFAF0B5FAB7"/>
    <w:rsid w:val="005734CD"/>
  </w:style>
  <w:style w:type="paragraph" w:customStyle="1" w:styleId="E706FC9B85D34E21BA8ED6043126DDD7">
    <w:name w:val="E706FC9B85D34E21BA8ED6043126DDD7"/>
    <w:rsid w:val="005734CD"/>
  </w:style>
  <w:style w:type="paragraph" w:customStyle="1" w:styleId="C99F2C5BA8E54B31B834680292002344">
    <w:name w:val="C99F2C5BA8E54B31B834680292002344"/>
    <w:rsid w:val="005734CD"/>
  </w:style>
  <w:style w:type="paragraph" w:customStyle="1" w:styleId="4B048CA670884F5D8DB1CB51B335DF3F">
    <w:name w:val="4B048CA670884F5D8DB1CB51B335DF3F"/>
    <w:rsid w:val="005734CD"/>
  </w:style>
  <w:style w:type="paragraph" w:customStyle="1" w:styleId="3272A3B406D64BB480D63BE0916D43CB">
    <w:name w:val="3272A3B406D64BB480D63BE0916D43CB"/>
    <w:rsid w:val="005734CD"/>
  </w:style>
  <w:style w:type="paragraph" w:customStyle="1" w:styleId="3D2EAE896B07454D80C6D32416D4AB57">
    <w:name w:val="3D2EAE896B07454D80C6D32416D4AB57"/>
    <w:rsid w:val="005734CD"/>
  </w:style>
  <w:style w:type="paragraph" w:customStyle="1" w:styleId="7204C61C3CFA4F6AA85C6AFA8F68DC59">
    <w:name w:val="7204C61C3CFA4F6AA85C6AFA8F68DC59"/>
    <w:rsid w:val="005734CD"/>
  </w:style>
  <w:style w:type="paragraph" w:customStyle="1" w:styleId="285CA1782D3940A8A70408C12FE3B036">
    <w:name w:val="285CA1782D3940A8A70408C12FE3B036"/>
    <w:rsid w:val="005734CD"/>
  </w:style>
  <w:style w:type="paragraph" w:customStyle="1" w:styleId="5201BB97C40A41E79F07FF98F58D2833">
    <w:name w:val="5201BB97C40A41E79F07FF98F58D2833"/>
    <w:rsid w:val="005734CD"/>
  </w:style>
  <w:style w:type="paragraph" w:customStyle="1" w:styleId="DB8193C8D5944AC7B6ECF9B64D98AB80">
    <w:name w:val="DB8193C8D5944AC7B6ECF9B64D98AB80"/>
    <w:rsid w:val="005734CD"/>
  </w:style>
  <w:style w:type="paragraph" w:customStyle="1" w:styleId="F361881094F04003B6DE08FC07D59A06">
    <w:name w:val="F361881094F04003B6DE08FC07D59A06"/>
    <w:rsid w:val="005734CD"/>
  </w:style>
  <w:style w:type="paragraph" w:customStyle="1" w:styleId="ECA0EF03B424466E9969986BFD636F11">
    <w:name w:val="ECA0EF03B424466E9969986BFD636F11"/>
    <w:rsid w:val="005734CD"/>
  </w:style>
  <w:style w:type="paragraph" w:customStyle="1" w:styleId="B8E2EF76668E4E16B1E00D169599EBD6">
    <w:name w:val="B8E2EF76668E4E16B1E00D169599EBD6"/>
    <w:rsid w:val="005734CD"/>
  </w:style>
  <w:style w:type="paragraph" w:customStyle="1" w:styleId="F5CB59D8F98F4B55B8C97843262AAC68">
    <w:name w:val="F5CB59D8F98F4B55B8C97843262AAC68"/>
    <w:rsid w:val="005734CD"/>
  </w:style>
  <w:style w:type="paragraph" w:customStyle="1" w:styleId="75BD13CB0EEF40138BCF9C2B74F0DE67">
    <w:name w:val="75BD13CB0EEF40138BCF9C2B74F0DE67"/>
    <w:rsid w:val="005734CD"/>
  </w:style>
  <w:style w:type="paragraph" w:customStyle="1" w:styleId="30915408010849C2980C1301496FD346">
    <w:name w:val="30915408010849C2980C1301496FD346"/>
    <w:rsid w:val="005734CD"/>
  </w:style>
  <w:style w:type="paragraph" w:customStyle="1" w:styleId="7075867A2FCA4036929EA58F33F8EB9E">
    <w:name w:val="7075867A2FCA4036929EA58F33F8EB9E"/>
    <w:rsid w:val="005734CD"/>
  </w:style>
  <w:style w:type="paragraph" w:customStyle="1" w:styleId="3B4789BB0F344F2989FAE6C7C2EECB32">
    <w:name w:val="3B4789BB0F344F2989FAE6C7C2EECB32"/>
    <w:rsid w:val="005734CD"/>
  </w:style>
  <w:style w:type="paragraph" w:customStyle="1" w:styleId="BA72D3676CE94F1686D74B9F0220DEF4">
    <w:name w:val="BA72D3676CE94F1686D74B9F0220DEF4"/>
    <w:rsid w:val="005734CD"/>
  </w:style>
  <w:style w:type="paragraph" w:customStyle="1" w:styleId="57247232139B4B1CBDE825A2D723F512">
    <w:name w:val="57247232139B4B1CBDE825A2D723F512"/>
    <w:rsid w:val="005734CD"/>
  </w:style>
  <w:style w:type="paragraph" w:customStyle="1" w:styleId="7D54F368299B461BB46AF5312323658B">
    <w:name w:val="7D54F368299B461BB46AF5312323658B"/>
    <w:rsid w:val="005734CD"/>
  </w:style>
  <w:style w:type="paragraph" w:customStyle="1" w:styleId="CA02FAD5075D4376AA4F5BCDC169EF94">
    <w:name w:val="CA02FAD5075D4376AA4F5BCDC169EF94"/>
    <w:rsid w:val="005734CD"/>
  </w:style>
  <w:style w:type="paragraph" w:customStyle="1" w:styleId="FB138B2B965D4C3BBD2EAFF5D732421D">
    <w:name w:val="FB138B2B965D4C3BBD2EAFF5D732421D"/>
    <w:rsid w:val="005734CD"/>
  </w:style>
  <w:style w:type="paragraph" w:customStyle="1" w:styleId="D9B729A6DF5A4DC58F76BA260BE9E364">
    <w:name w:val="D9B729A6DF5A4DC58F76BA260BE9E364"/>
    <w:rsid w:val="005734CD"/>
  </w:style>
  <w:style w:type="paragraph" w:customStyle="1" w:styleId="94A7B5031E6F4C4B9E74F56E27549B0D">
    <w:name w:val="94A7B5031E6F4C4B9E74F56E27549B0D"/>
    <w:rsid w:val="005734CD"/>
  </w:style>
  <w:style w:type="paragraph" w:customStyle="1" w:styleId="06D6A70C08EC403C9CB575692554592D">
    <w:name w:val="06D6A70C08EC403C9CB575692554592D"/>
    <w:rsid w:val="005734CD"/>
  </w:style>
  <w:style w:type="paragraph" w:customStyle="1" w:styleId="8D9644B27F2D41DA82161B9C928408C9">
    <w:name w:val="8D9644B27F2D41DA82161B9C928408C9"/>
    <w:rsid w:val="005734CD"/>
  </w:style>
  <w:style w:type="paragraph" w:customStyle="1" w:styleId="96CEAD61720D4A77A104EC4A77F7BC03">
    <w:name w:val="96CEAD61720D4A77A104EC4A77F7BC03"/>
    <w:rsid w:val="005734CD"/>
  </w:style>
  <w:style w:type="paragraph" w:customStyle="1" w:styleId="80CEE3966B3B4171B203C916E4BBE414">
    <w:name w:val="80CEE3966B3B4171B203C916E4BBE414"/>
    <w:rsid w:val="005734CD"/>
  </w:style>
  <w:style w:type="paragraph" w:customStyle="1" w:styleId="AE4980263FCA41D1A539A2EA5B4FAE41">
    <w:name w:val="AE4980263FCA41D1A539A2EA5B4FAE41"/>
    <w:rsid w:val="005734CD"/>
  </w:style>
  <w:style w:type="paragraph" w:customStyle="1" w:styleId="75612F9A0E344629BC34A38E1E3F90C8">
    <w:name w:val="75612F9A0E344629BC34A38E1E3F90C8"/>
    <w:rsid w:val="005734CD"/>
  </w:style>
  <w:style w:type="paragraph" w:customStyle="1" w:styleId="ACF950DBDF594E7DBADFEFF643732F2A">
    <w:name w:val="ACF950DBDF594E7DBADFEFF643732F2A"/>
    <w:rsid w:val="005734CD"/>
  </w:style>
  <w:style w:type="paragraph" w:customStyle="1" w:styleId="1A67F2269A2C48A28F459594628CB290">
    <w:name w:val="1A67F2269A2C48A28F459594628CB290"/>
    <w:rsid w:val="005734CD"/>
  </w:style>
  <w:style w:type="paragraph" w:customStyle="1" w:styleId="58BD4D3480BF4D0BA23CFF6CEF2134F4">
    <w:name w:val="58BD4D3480BF4D0BA23CFF6CEF2134F4"/>
    <w:rsid w:val="005734CD"/>
  </w:style>
  <w:style w:type="paragraph" w:customStyle="1" w:styleId="FC031FCA40D64EE4A2425C4F30A6E8DD">
    <w:name w:val="FC031FCA40D64EE4A2425C4F30A6E8DD"/>
    <w:rsid w:val="005734CD"/>
  </w:style>
  <w:style w:type="paragraph" w:customStyle="1" w:styleId="4D97C2F61E2F47758C9F777A442CEC0B">
    <w:name w:val="4D97C2F61E2F47758C9F777A442CEC0B"/>
    <w:rsid w:val="005734CD"/>
  </w:style>
  <w:style w:type="paragraph" w:customStyle="1" w:styleId="F38A934588124E4399953E4DD8C657AC">
    <w:name w:val="F38A934588124E4399953E4DD8C657AC"/>
    <w:rsid w:val="005734CD"/>
  </w:style>
  <w:style w:type="paragraph" w:customStyle="1" w:styleId="7BF638279DB04FD2B2F72FD1B12C7013">
    <w:name w:val="7BF638279DB04FD2B2F72FD1B12C7013"/>
    <w:rsid w:val="005734CD"/>
  </w:style>
  <w:style w:type="paragraph" w:customStyle="1" w:styleId="CA9B6928ECED418EAB720F2BD27B1DC2">
    <w:name w:val="CA9B6928ECED418EAB720F2BD27B1DC2"/>
    <w:rsid w:val="005734CD"/>
  </w:style>
  <w:style w:type="paragraph" w:customStyle="1" w:styleId="3D88881D530A43198D3BB9EE71D2BD7C">
    <w:name w:val="3D88881D530A43198D3BB9EE71D2BD7C"/>
    <w:rsid w:val="005734CD"/>
  </w:style>
  <w:style w:type="paragraph" w:customStyle="1" w:styleId="62674FAE78014DC8ACCE5CF0B84519C3">
    <w:name w:val="62674FAE78014DC8ACCE5CF0B84519C3"/>
    <w:rsid w:val="005734CD"/>
  </w:style>
  <w:style w:type="paragraph" w:customStyle="1" w:styleId="506D216D881D431E8D86752C07D6AC5C">
    <w:name w:val="506D216D881D431E8D86752C07D6AC5C"/>
    <w:rsid w:val="005734CD"/>
  </w:style>
  <w:style w:type="paragraph" w:customStyle="1" w:styleId="D5B610C19D4743B09AA8F755191AB088">
    <w:name w:val="D5B610C19D4743B09AA8F755191AB088"/>
    <w:rsid w:val="005734CD"/>
  </w:style>
  <w:style w:type="paragraph" w:customStyle="1" w:styleId="324310A1D7C944AD831A2BC87BDB6983">
    <w:name w:val="324310A1D7C944AD831A2BC87BDB6983"/>
    <w:rsid w:val="005734CD"/>
  </w:style>
  <w:style w:type="paragraph" w:customStyle="1" w:styleId="30D2540A887340B383D3D4855F25FAB1">
    <w:name w:val="30D2540A887340B383D3D4855F25FAB1"/>
    <w:rsid w:val="005734CD"/>
  </w:style>
  <w:style w:type="paragraph" w:customStyle="1" w:styleId="67870524E90644AE833B08A479D551E0">
    <w:name w:val="67870524E90644AE833B08A479D551E0"/>
    <w:rsid w:val="005734CD"/>
  </w:style>
  <w:style w:type="paragraph" w:customStyle="1" w:styleId="37EB2EBFFD3F416EACCF7B960089A64B">
    <w:name w:val="37EB2EBFFD3F416EACCF7B960089A64B"/>
    <w:rsid w:val="005734CD"/>
  </w:style>
  <w:style w:type="paragraph" w:customStyle="1" w:styleId="50F8CF01B78D417883F4C3CD021CCF1E">
    <w:name w:val="50F8CF01B78D417883F4C3CD021CCF1E"/>
    <w:rsid w:val="005734CD"/>
  </w:style>
  <w:style w:type="paragraph" w:customStyle="1" w:styleId="D0A935497B5D4CCB984D2AE8632C9AA7">
    <w:name w:val="D0A935497B5D4CCB984D2AE8632C9AA7"/>
    <w:rsid w:val="005734CD"/>
  </w:style>
  <w:style w:type="paragraph" w:customStyle="1" w:styleId="6A3BDAC12E9A4942B183D54937E19F10">
    <w:name w:val="6A3BDAC12E9A4942B183D54937E19F10"/>
    <w:rsid w:val="005734CD"/>
  </w:style>
  <w:style w:type="paragraph" w:customStyle="1" w:styleId="85CFCCA34CDE4F2B94EBDD0E2F3E5E2F">
    <w:name w:val="85CFCCA34CDE4F2B94EBDD0E2F3E5E2F"/>
    <w:rsid w:val="005734CD"/>
  </w:style>
  <w:style w:type="paragraph" w:customStyle="1" w:styleId="D9F203BA112145D1A1AD8C7DF310C2E1">
    <w:name w:val="D9F203BA112145D1A1AD8C7DF310C2E1"/>
    <w:rsid w:val="005734CD"/>
  </w:style>
  <w:style w:type="paragraph" w:customStyle="1" w:styleId="B9FAAD2EC71B4E71BBAD57D8F6B2A710">
    <w:name w:val="B9FAAD2EC71B4E71BBAD57D8F6B2A710"/>
    <w:rsid w:val="005734CD"/>
  </w:style>
  <w:style w:type="paragraph" w:customStyle="1" w:styleId="A9DB4E28E99A4305A67E8755D3888036">
    <w:name w:val="A9DB4E28E99A4305A67E8755D3888036"/>
    <w:rsid w:val="005734CD"/>
  </w:style>
  <w:style w:type="paragraph" w:customStyle="1" w:styleId="7F219225052242BB888ED583E6330CFD">
    <w:name w:val="7F219225052242BB888ED583E6330CFD"/>
    <w:rsid w:val="005734CD"/>
  </w:style>
  <w:style w:type="paragraph" w:customStyle="1" w:styleId="665EE86F94EC4BB582F0763A15281D18">
    <w:name w:val="665EE86F94EC4BB582F0763A15281D18"/>
    <w:rsid w:val="005734CD"/>
  </w:style>
  <w:style w:type="paragraph" w:customStyle="1" w:styleId="744C70C50B7949239667FA6E52253A4C">
    <w:name w:val="744C70C50B7949239667FA6E52253A4C"/>
    <w:rsid w:val="005734CD"/>
  </w:style>
  <w:style w:type="paragraph" w:customStyle="1" w:styleId="3E74048E9F9040EE9CBFD0C37FD07F21">
    <w:name w:val="3E74048E9F9040EE9CBFD0C37FD07F21"/>
    <w:rsid w:val="005734CD"/>
  </w:style>
  <w:style w:type="paragraph" w:customStyle="1" w:styleId="75826BFDA83D4686BC8D06F89A1E5C67">
    <w:name w:val="75826BFDA83D4686BC8D06F89A1E5C67"/>
    <w:rsid w:val="005734CD"/>
  </w:style>
  <w:style w:type="paragraph" w:customStyle="1" w:styleId="568C7D3D901C4146811DEE588B4063CE">
    <w:name w:val="568C7D3D901C4146811DEE588B4063CE"/>
    <w:rsid w:val="005734CD"/>
  </w:style>
  <w:style w:type="paragraph" w:customStyle="1" w:styleId="F00C40E2CEE24A8BA43E6AA5AE4DB52A">
    <w:name w:val="F00C40E2CEE24A8BA43E6AA5AE4DB52A"/>
    <w:rsid w:val="005734CD"/>
  </w:style>
  <w:style w:type="paragraph" w:customStyle="1" w:styleId="96BBCDEDBB6244548C048DAF6BDDE552">
    <w:name w:val="96BBCDEDBB6244548C048DAF6BDDE552"/>
    <w:rsid w:val="005734CD"/>
  </w:style>
  <w:style w:type="paragraph" w:customStyle="1" w:styleId="735ADA66A8FA4835A362F549A665F3EB">
    <w:name w:val="735ADA66A8FA4835A362F549A665F3EB"/>
    <w:rsid w:val="005734CD"/>
  </w:style>
  <w:style w:type="paragraph" w:customStyle="1" w:styleId="410B36CC2AF643488958C73C2BECA787">
    <w:name w:val="410B36CC2AF643488958C73C2BECA787"/>
    <w:rsid w:val="005734CD"/>
  </w:style>
  <w:style w:type="paragraph" w:customStyle="1" w:styleId="DB7E28E791D24CEE950D7FFA366E20A7">
    <w:name w:val="DB7E28E791D24CEE950D7FFA366E20A7"/>
    <w:rsid w:val="005734CD"/>
  </w:style>
  <w:style w:type="paragraph" w:customStyle="1" w:styleId="45FDD48B992448B384488152C2EA47E4">
    <w:name w:val="45FDD48B992448B384488152C2EA47E4"/>
    <w:rsid w:val="005734CD"/>
  </w:style>
  <w:style w:type="paragraph" w:customStyle="1" w:styleId="7AEE35CC09394CCFB08114AD73A43E9F">
    <w:name w:val="7AEE35CC09394CCFB08114AD73A43E9F"/>
    <w:rsid w:val="005734CD"/>
  </w:style>
  <w:style w:type="paragraph" w:customStyle="1" w:styleId="CD5CE84E06CA40F5B251208F8154EA11">
    <w:name w:val="CD5CE84E06CA40F5B251208F8154EA11"/>
    <w:rsid w:val="005734CD"/>
  </w:style>
  <w:style w:type="paragraph" w:customStyle="1" w:styleId="AA38EC49149C499FB6A9177371EA2B65">
    <w:name w:val="AA38EC49149C499FB6A9177371EA2B65"/>
    <w:rsid w:val="005734CD"/>
  </w:style>
  <w:style w:type="paragraph" w:customStyle="1" w:styleId="110FD3EB8C35444C838B4F3A609B88E5">
    <w:name w:val="110FD3EB8C35444C838B4F3A609B88E5"/>
    <w:rsid w:val="005734CD"/>
  </w:style>
  <w:style w:type="paragraph" w:customStyle="1" w:styleId="F323028C6D6242498A839823FFB3CAB3">
    <w:name w:val="F323028C6D6242498A839823FFB3CAB3"/>
    <w:rsid w:val="005734CD"/>
  </w:style>
  <w:style w:type="paragraph" w:customStyle="1" w:styleId="3AE5AD0E2DF84C428D7C060CB1B6C076">
    <w:name w:val="3AE5AD0E2DF84C428D7C060CB1B6C076"/>
    <w:rsid w:val="005734CD"/>
  </w:style>
  <w:style w:type="paragraph" w:customStyle="1" w:styleId="958F271ABAB642FFA311581BC7CFD008">
    <w:name w:val="958F271ABAB642FFA311581BC7CFD008"/>
    <w:rsid w:val="005734CD"/>
  </w:style>
  <w:style w:type="paragraph" w:customStyle="1" w:styleId="04D03D8009A44777890AF5FC5AFB609D">
    <w:name w:val="04D03D8009A44777890AF5FC5AFB609D"/>
    <w:rsid w:val="005734CD"/>
  </w:style>
  <w:style w:type="paragraph" w:customStyle="1" w:styleId="F5A3EE44669E42CE9163A838430FDA07">
    <w:name w:val="F5A3EE44669E42CE9163A838430FDA07"/>
    <w:rsid w:val="005734CD"/>
  </w:style>
  <w:style w:type="paragraph" w:customStyle="1" w:styleId="D937A20B41944CC2B84C5544A444B79A">
    <w:name w:val="D937A20B41944CC2B84C5544A444B79A"/>
    <w:rsid w:val="005734CD"/>
  </w:style>
  <w:style w:type="paragraph" w:customStyle="1" w:styleId="C028347F0DC44510AFCB1413C6FBF7C4">
    <w:name w:val="C028347F0DC44510AFCB1413C6FBF7C4"/>
    <w:rsid w:val="005734CD"/>
  </w:style>
  <w:style w:type="paragraph" w:customStyle="1" w:styleId="AD4B6FAE0B9E44F69C7DBDCE1D1857A9">
    <w:name w:val="AD4B6FAE0B9E44F69C7DBDCE1D1857A9"/>
    <w:rsid w:val="005734CD"/>
  </w:style>
  <w:style w:type="paragraph" w:customStyle="1" w:styleId="C4A972D1F6C940DF825646546C3A67D6">
    <w:name w:val="C4A972D1F6C940DF825646546C3A67D6"/>
    <w:rsid w:val="005734CD"/>
  </w:style>
  <w:style w:type="paragraph" w:customStyle="1" w:styleId="326C8538175848BDAAD8570FE95575E7">
    <w:name w:val="326C8538175848BDAAD8570FE95575E7"/>
    <w:rsid w:val="005734CD"/>
  </w:style>
  <w:style w:type="paragraph" w:customStyle="1" w:styleId="EBB7F135435D4D788CBB5494C831C71D">
    <w:name w:val="EBB7F135435D4D788CBB5494C831C71D"/>
    <w:rsid w:val="005734CD"/>
  </w:style>
  <w:style w:type="paragraph" w:customStyle="1" w:styleId="DF7D060B48404F6480AF182ABBA84CAB">
    <w:name w:val="DF7D060B48404F6480AF182ABBA84CAB"/>
    <w:rsid w:val="005734CD"/>
  </w:style>
  <w:style w:type="paragraph" w:customStyle="1" w:styleId="906B72730C4140DFAF2B1295330A05CA">
    <w:name w:val="906B72730C4140DFAF2B1295330A05CA"/>
    <w:rsid w:val="005734CD"/>
  </w:style>
  <w:style w:type="paragraph" w:customStyle="1" w:styleId="5CA532DED09944E392EA3DDD6ADF6A01">
    <w:name w:val="5CA532DED09944E392EA3DDD6ADF6A01"/>
    <w:rsid w:val="005734CD"/>
  </w:style>
  <w:style w:type="paragraph" w:customStyle="1" w:styleId="56FF50975CF94A8F8B89DDDCC3A3AE10">
    <w:name w:val="56FF50975CF94A8F8B89DDDCC3A3AE10"/>
    <w:rsid w:val="005734CD"/>
  </w:style>
  <w:style w:type="paragraph" w:customStyle="1" w:styleId="B1263114C90C4864A46B0B6395DA4F1A">
    <w:name w:val="B1263114C90C4864A46B0B6395DA4F1A"/>
    <w:rsid w:val="005734CD"/>
  </w:style>
  <w:style w:type="paragraph" w:customStyle="1" w:styleId="DA11E210A5EE494495BD6C383CABE343">
    <w:name w:val="DA11E210A5EE494495BD6C383CABE343"/>
    <w:rsid w:val="005734CD"/>
  </w:style>
  <w:style w:type="paragraph" w:customStyle="1" w:styleId="1B2FC7BEDD79434FB569761BFCE61A9D">
    <w:name w:val="1B2FC7BEDD79434FB569761BFCE61A9D"/>
    <w:rsid w:val="005734CD"/>
  </w:style>
  <w:style w:type="paragraph" w:customStyle="1" w:styleId="CA41FB7E30754997B8625710A10ECB3C">
    <w:name w:val="CA41FB7E30754997B8625710A10ECB3C"/>
    <w:rsid w:val="005734CD"/>
  </w:style>
  <w:style w:type="paragraph" w:customStyle="1" w:styleId="7CF7CCB00A8045A9A35C779F5AFDEE91">
    <w:name w:val="7CF7CCB00A8045A9A35C779F5AFDEE91"/>
    <w:rsid w:val="005734CD"/>
  </w:style>
  <w:style w:type="paragraph" w:customStyle="1" w:styleId="BF789C361357459B9C5E8CE5234F8FA2">
    <w:name w:val="BF789C361357459B9C5E8CE5234F8FA2"/>
    <w:rsid w:val="005734CD"/>
  </w:style>
  <w:style w:type="paragraph" w:customStyle="1" w:styleId="91A87FABF5A843668BF2CD12EC5EA381">
    <w:name w:val="91A87FABF5A843668BF2CD12EC5EA381"/>
    <w:rsid w:val="005734CD"/>
  </w:style>
  <w:style w:type="paragraph" w:customStyle="1" w:styleId="172352657ECF41EB9B376C277D7CA000">
    <w:name w:val="172352657ECF41EB9B376C277D7CA000"/>
    <w:rsid w:val="005734CD"/>
  </w:style>
  <w:style w:type="paragraph" w:customStyle="1" w:styleId="9AFB54B835E64A0999E90A66423F03D0">
    <w:name w:val="9AFB54B835E64A0999E90A66423F03D0"/>
    <w:rsid w:val="005734CD"/>
  </w:style>
  <w:style w:type="paragraph" w:customStyle="1" w:styleId="24EA7E5049BB4EA88F0814769A8E4D2F">
    <w:name w:val="24EA7E5049BB4EA88F0814769A8E4D2F"/>
    <w:rsid w:val="005734CD"/>
  </w:style>
  <w:style w:type="paragraph" w:customStyle="1" w:styleId="2DAC8D6627764BD397336BBB77D71821">
    <w:name w:val="2DAC8D6627764BD397336BBB77D71821"/>
    <w:rsid w:val="005734CD"/>
  </w:style>
  <w:style w:type="paragraph" w:customStyle="1" w:styleId="894D97F76D0541F3A4B087708F30F39B">
    <w:name w:val="894D97F76D0541F3A4B087708F30F39B"/>
    <w:rsid w:val="005734CD"/>
  </w:style>
  <w:style w:type="paragraph" w:customStyle="1" w:styleId="D1B204B5900B4E069DE68E975D6F3329">
    <w:name w:val="D1B204B5900B4E069DE68E975D6F3329"/>
    <w:rsid w:val="005734CD"/>
  </w:style>
  <w:style w:type="paragraph" w:customStyle="1" w:styleId="51717175C2F346DD9C72E6471AFD783E">
    <w:name w:val="51717175C2F346DD9C72E6471AFD783E"/>
    <w:rsid w:val="004014A1"/>
  </w:style>
  <w:style w:type="paragraph" w:customStyle="1" w:styleId="732737BD046D4BA6B0C2FA43DBC42E6C">
    <w:name w:val="732737BD046D4BA6B0C2FA43DBC42E6C"/>
    <w:rsid w:val="004014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3E0853BB.dotm</Template>
  <TotalTime>0</TotalTime>
  <Pages>8</Pages>
  <Words>1455</Words>
  <Characters>7715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Teigland Helgesen</dc:creator>
  <cp:lastModifiedBy>Ole Rustad</cp:lastModifiedBy>
  <cp:revision>2</cp:revision>
  <cp:lastPrinted>2010-11-05T13:01:00Z</cp:lastPrinted>
  <dcterms:created xsi:type="dcterms:W3CDTF">2019-03-28T11:32:00Z</dcterms:created>
  <dcterms:modified xsi:type="dcterms:W3CDTF">2019-03-28T11:32:00Z</dcterms:modified>
</cp:coreProperties>
</file>