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2" w:rightFromText="142" w:vertAnchor="page" w:horzAnchor="margin" w:tblpY="271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673B25" w:rsidRPr="00A41A0F" w14:paraId="5D70EB44" w14:textId="77777777" w:rsidTr="00673B25">
        <w:trPr>
          <w:cantSplit/>
          <w:trHeight w:val="1281"/>
        </w:trPr>
        <w:tc>
          <w:tcPr>
            <w:tcW w:w="9628" w:type="dxa"/>
          </w:tcPr>
          <w:p w14:paraId="44A4C7DF" w14:textId="1C41BAD7" w:rsidR="00673B25" w:rsidRDefault="00673B25" w:rsidP="00673B25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Til: </w:t>
            </w:r>
            <w:r w:rsidR="00047E76">
              <w:rPr>
                <w:color w:val="000000" w:themeColor="text1"/>
              </w:rPr>
              <w:t>IDF møte</w:t>
            </w:r>
            <w:r w:rsidR="00D270CB">
              <w:rPr>
                <w:color w:val="000000" w:themeColor="text1"/>
              </w:rPr>
              <w:t xml:space="preserve"> ved Det medisinske fakultet</w:t>
            </w:r>
          </w:p>
          <w:p w14:paraId="5C4BA7CB" w14:textId="5137F46D" w:rsidR="00673B25" w:rsidRPr="005678FF" w:rsidRDefault="00673B25" w:rsidP="005678FF">
            <w:pPr>
              <w:spacing w:before="40" w:after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Fra: </w:t>
            </w:r>
          </w:p>
        </w:tc>
      </w:tr>
      <w:tr w:rsidR="00673B25" w:rsidRPr="00A41A0F" w14:paraId="7312EF16" w14:textId="77777777" w:rsidTr="00673B25">
        <w:trPr>
          <w:cantSplit/>
          <w:trHeight w:val="2154"/>
        </w:trPr>
        <w:tc>
          <w:tcPr>
            <w:tcW w:w="9628" w:type="dxa"/>
          </w:tcPr>
          <w:p w14:paraId="4FFE70CF" w14:textId="2BC908E3" w:rsidR="00673B25" w:rsidRPr="00D84A2C" w:rsidRDefault="00673B25" w:rsidP="00673B25">
            <w:pPr>
              <w:spacing w:before="120"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41A0F">
              <w:rPr>
                <w:color w:val="000000" w:themeColor="text1"/>
              </w:rPr>
              <w:t>Sakstype:</w:t>
            </w:r>
            <w:r w:rsidR="00FD5CA3">
              <w:rPr>
                <w:color w:val="000000" w:themeColor="text1"/>
              </w:rPr>
              <w:t xml:space="preserve"> O</w:t>
            </w:r>
            <w:r w:rsidR="0030158B">
              <w:rPr>
                <w:color w:val="000000" w:themeColor="text1"/>
              </w:rPr>
              <w:t>r</w:t>
            </w:r>
            <w:r w:rsidR="001E2D99">
              <w:rPr>
                <w:color w:val="000000" w:themeColor="text1"/>
              </w:rPr>
              <w:t>i</w:t>
            </w:r>
            <w:r w:rsidR="0030158B">
              <w:rPr>
                <w:color w:val="000000" w:themeColor="text1"/>
              </w:rPr>
              <w:t>enteringssak</w:t>
            </w:r>
            <w:r w:rsidR="00D612B1">
              <w:rPr>
                <w:color w:val="000000" w:themeColor="text1"/>
              </w:rPr>
              <w:t>/Diskusjonssak</w:t>
            </w:r>
            <w:r w:rsidR="008B61EF">
              <w:rPr>
                <w:color w:val="000000" w:themeColor="text1"/>
              </w:rPr>
              <w:t>/Vedtakssak</w:t>
            </w:r>
          </w:p>
          <w:p w14:paraId="6B64A4CB" w14:textId="77777777" w:rsidR="00D612B1" w:rsidRDefault="00D612B1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proofErr w:type="spellStart"/>
            <w:r>
              <w:rPr>
                <w:rFonts w:asciiTheme="majorHAnsi" w:hAnsiTheme="majorHAnsi" w:cstheme="majorHAnsi"/>
                <w:bCs/>
                <w:color w:val="000000" w:themeColor="text1"/>
              </w:rPr>
              <w:t>Arkivsaksnr</w:t>
            </w:r>
            <w:proofErr w:type="spellEnd"/>
            <w:r>
              <w:rPr>
                <w:rFonts w:asciiTheme="majorHAnsi" w:hAnsiTheme="majorHAnsi" w:cstheme="majorHAnsi"/>
                <w:bCs/>
                <w:color w:val="000000" w:themeColor="text1"/>
              </w:rPr>
              <w:t>.:</w:t>
            </w:r>
          </w:p>
          <w:p w14:paraId="36E42968" w14:textId="7EA71885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Møtedato: </w:t>
            </w:r>
            <w:proofErr w:type="spellStart"/>
            <w:proofErr w:type="gramStart"/>
            <w:r w:rsidR="00D612B1">
              <w:rPr>
                <w:rFonts w:asciiTheme="majorHAnsi" w:hAnsiTheme="majorHAnsi" w:cstheme="majorHAnsi"/>
                <w:bCs/>
              </w:rPr>
              <w:t>dd.mm.åå</w:t>
            </w:r>
            <w:proofErr w:type="spellEnd"/>
            <w:proofErr w:type="gramEnd"/>
          </w:p>
          <w:p w14:paraId="6A154722" w14:textId="3029E29A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Notatdato: </w:t>
            </w:r>
            <w:proofErr w:type="spellStart"/>
            <w:proofErr w:type="gramStart"/>
            <w:r w:rsidR="00D612B1">
              <w:rPr>
                <w:rFonts w:asciiTheme="majorHAnsi" w:hAnsiTheme="majorHAnsi" w:cstheme="majorHAnsi"/>
                <w:bCs/>
              </w:rPr>
              <w:t>dd.mm.åå</w:t>
            </w:r>
            <w:proofErr w:type="spellEnd"/>
            <w:proofErr w:type="gramEnd"/>
          </w:p>
          <w:p w14:paraId="142BEC66" w14:textId="6AA8E50B" w:rsidR="00673B25" w:rsidRPr="00C94049" w:rsidRDefault="00673B25" w:rsidP="00673B25">
            <w:pPr>
              <w:spacing w:after="0" w:line="264" w:lineRule="auto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C94049">
              <w:rPr>
                <w:rFonts w:asciiTheme="majorHAnsi" w:hAnsiTheme="majorHAnsi" w:cstheme="majorHAnsi"/>
                <w:bCs/>
                <w:color w:val="000000" w:themeColor="text1"/>
              </w:rPr>
              <w:t xml:space="preserve">Saksansvarlig: </w:t>
            </w:r>
          </w:p>
          <w:p w14:paraId="7418B634" w14:textId="7A375391" w:rsidR="00673B25" w:rsidRPr="00A41A0F" w:rsidRDefault="00673B25" w:rsidP="005678FF">
            <w:pPr>
              <w:spacing w:after="0" w:line="264" w:lineRule="auto"/>
              <w:rPr>
                <w:color w:val="000000" w:themeColor="text1"/>
              </w:rPr>
            </w:pPr>
          </w:p>
        </w:tc>
      </w:tr>
    </w:tbl>
    <w:p w14:paraId="649D9CED" w14:textId="77777777" w:rsidR="00445E3D" w:rsidRPr="00944DF5" w:rsidRDefault="00445E3D" w:rsidP="00772937">
      <w:pPr>
        <w:pBdr>
          <w:bottom w:val="single" w:sz="2" w:space="1" w:color="auto"/>
        </w:pBdr>
        <w:spacing w:after="0"/>
        <w:rPr>
          <w:sz w:val="10"/>
          <w:szCs w:val="10"/>
          <w:lang w:val="da-DK"/>
        </w:rPr>
      </w:pPr>
    </w:p>
    <w:p w14:paraId="0D9A24FD" w14:textId="77777777" w:rsidR="00241AAF" w:rsidRPr="00944DF5" w:rsidRDefault="00241AAF" w:rsidP="0091693F">
      <w:pPr>
        <w:spacing w:after="60"/>
        <w:rPr>
          <w:lang w:val="da-DK"/>
        </w:rPr>
      </w:pPr>
    </w:p>
    <w:sdt>
      <w:sdtPr>
        <w:alias w:val="Overskrift"/>
        <w:id w:val="576245173"/>
        <w:placeholder>
          <w:docPart w:val="3E2AACCAB6864FA0A0DE3342200975F5"/>
        </w:placeholder>
        <w:text w:multiLine="1"/>
      </w:sdtPr>
      <w:sdtEndPr/>
      <w:sdtContent>
        <w:p w14:paraId="6D89BF2C" w14:textId="04ACC617" w:rsidR="00B5600F" w:rsidRPr="00944DF5" w:rsidRDefault="00D612B1" w:rsidP="00241AAF">
          <w:pPr>
            <w:pStyle w:val="Overskrift1"/>
            <w:spacing w:before="0"/>
            <w:rPr>
              <w:lang w:val="da-DK"/>
            </w:rPr>
          </w:pPr>
          <w:r>
            <w:t>Tittel</w:t>
          </w:r>
        </w:p>
      </w:sdtContent>
    </w:sdt>
    <w:p w14:paraId="5877DCD7" w14:textId="77777777" w:rsidR="00395E70" w:rsidRPr="00944DF5" w:rsidRDefault="00395E70" w:rsidP="00B56954">
      <w:pPr>
        <w:rPr>
          <w:iCs/>
          <w:lang w:val="da-DK"/>
        </w:rPr>
      </w:pPr>
    </w:p>
    <w:p w14:paraId="75A5B8D7" w14:textId="4DAFFE9B" w:rsidR="00F07C51" w:rsidRPr="00F07C51" w:rsidRDefault="00F07C51" w:rsidP="00F07C51">
      <w:pPr>
        <w:pStyle w:val="Topptekst"/>
        <w:spacing w:before="40"/>
        <w:rPr>
          <w:rFonts w:asciiTheme="majorHAnsi" w:hAnsiTheme="majorHAnsi" w:cstheme="majorHAnsi"/>
          <w:b/>
        </w:rPr>
      </w:pPr>
    </w:p>
    <w:p w14:paraId="10331B83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 w:rsidRPr="00D612B1">
        <w:rPr>
          <w:rFonts w:asciiTheme="majorHAnsi" w:hAnsiTheme="majorHAnsi" w:cstheme="majorHAnsi"/>
          <w:i/>
          <w:iCs/>
        </w:rPr>
        <w:t>Formål /</w:t>
      </w:r>
      <w:r>
        <w:rPr>
          <w:rFonts w:asciiTheme="majorHAnsi" w:hAnsiTheme="majorHAnsi" w:cstheme="majorHAnsi"/>
          <w:i/>
          <w:iCs/>
        </w:rPr>
        <w:t xml:space="preserve"> </w:t>
      </w:r>
      <w:r w:rsidRPr="00D612B1">
        <w:rPr>
          <w:rFonts w:asciiTheme="majorHAnsi" w:hAnsiTheme="majorHAnsi" w:cstheme="majorHAnsi"/>
          <w:i/>
          <w:iCs/>
        </w:rPr>
        <w:t>hvorfor fremmes saken</w:t>
      </w:r>
    </w:p>
    <w:p w14:paraId="13B32245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</w:rPr>
      </w:pPr>
    </w:p>
    <w:p w14:paraId="5A3674F3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 w:rsidRPr="00D612B1">
        <w:rPr>
          <w:rFonts w:asciiTheme="majorHAnsi" w:hAnsiTheme="majorHAnsi" w:cstheme="majorHAnsi"/>
          <w:i/>
          <w:iCs/>
        </w:rPr>
        <w:t>Saksframstilling</w:t>
      </w:r>
    </w:p>
    <w:p w14:paraId="76317DD8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</w:rPr>
      </w:pPr>
    </w:p>
    <w:p w14:paraId="63B5B310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 w:rsidRPr="00D612B1">
        <w:rPr>
          <w:rFonts w:asciiTheme="majorHAnsi" w:hAnsiTheme="majorHAnsi" w:cstheme="majorHAnsi"/>
          <w:i/>
          <w:iCs/>
        </w:rPr>
        <w:t>Alternativer</w:t>
      </w:r>
    </w:p>
    <w:p w14:paraId="4CA366B8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</w:rPr>
      </w:pPr>
    </w:p>
    <w:p w14:paraId="33A88EFD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 w:rsidRPr="00D612B1">
        <w:rPr>
          <w:rFonts w:asciiTheme="majorHAnsi" w:hAnsiTheme="majorHAnsi" w:cstheme="majorHAnsi"/>
          <w:i/>
          <w:iCs/>
        </w:rPr>
        <w:t>Viktigste konsekvenser</w:t>
      </w:r>
    </w:p>
    <w:p w14:paraId="64825A32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</w:rPr>
      </w:pPr>
    </w:p>
    <w:p w14:paraId="77CB2BA5" w14:textId="77777777" w:rsidR="006D3095" w:rsidRPr="0075396E" w:rsidRDefault="006D3095" w:rsidP="006D3095">
      <w:pPr>
        <w:pStyle w:val="Topptekst"/>
        <w:spacing w:before="40"/>
        <w:rPr>
          <w:rFonts w:asciiTheme="majorHAnsi" w:hAnsiTheme="majorHAnsi" w:cstheme="majorHAnsi"/>
          <w:b/>
          <w:bCs/>
        </w:rPr>
      </w:pPr>
      <w:r w:rsidRPr="0075396E">
        <w:rPr>
          <w:rFonts w:asciiTheme="majorHAnsi" w:hAnsiTheme="majorHAnsi" w:cstheme="majorHAnsi"/>
          <w:b/>
          <w:bCs/>
        </w:rPr>
        <w:t>For diskusjonssaker:</w:t>
      </w:r>
    </w:p>
    <w:p w14:paraId="48563FF8" w14:textId="77777777" w:rsidR="006D3095" w:rsidRPr="0010615B" w:rsidRDefault="006D3095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 w:rsidRPr="0010615B">
        <w:rPr>
          <w:rFonts w:asciiTheme="majorHAnsi" w:hAnsiTheme="majorHAnsi" w:cstheme="majorHAnsi"/>
          <w:i/>
          <w:iCs/>
        </w:rPr>
        <w:t>Følgende punkter ønskes diskutert</w:t>
      </w:r>
    </w:p>
    <w:p w14:paraId="2FE0DDA5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</w:rPr>
      </w:pPr>
    </w:p>
    <w:p w14:paraId="60A3C088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iCs/>
        </w:rPr>
        <w:t>Saksgang / b</w:t>
      </w:r>
      <w:r w:rsidRPr="00D612B1">
        <w:rPr>
          <w:rFonts w:asciiTheme="majorHAnsi" w:hAnsiTheme="majorHAnsi" w:cstheme="majorHAnsi"/>
          <w:i/>
          <w:iCs/>
        </w:rPr>
        <w:t>esluttende myndighet</w:t>
      </w:r>
    </w:p>
    <w:p w14:paraId="051E0716" w14:textId="77777777" w:rsidR="006D3095" w:rsidRPr="00D612B1" w:rsidRDefault="006D3095" w:rsidP="006D3095">
      <w:pPr>
        <w:pStyle w:val="Topptekst"/>
        <w:spacing w:before="40"/>
        <w:rPr>
          <w:rFonts w:asciiTheme="majorHAnsi" w:hAnsiTheme="majorHAnsi" w:cstheme="majorHAnsi"/>
        </w:rPr>
      </w:pPr>
    </w:p>
    <w:p w14:paraId="6C029D1F" w14:textId="77777777" w:rsidR="006D3095" w:rsidRDefault="006D3095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 w:rsidRPr="0010615B">
        <w:rPr>
          <w:rFonts w:asciiTheme="majorHAnsi" w:hAnsiTheme="majorHAnsi" w:cstheme="majorHAnsi"/>
          <w:i/>
          <w:iCs/>
        </w:rPr>
        <w:t>Forslag til konklusjon/oppfølging</w:t>
      </w:r>
    </w:p>
    <w:p w14:paraId="3B52AF10" w14:textId="77777777" w:rsidR="006D3095" w:rsidRDefault="006D3095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</w:p>
    <w:p w14:paraId="6E12DBF1" w14:textId="77777777" w:rsidR="006D3095" w:rsidRPr="0075396E" w:rsidRDefault="006D3095" w:rsidP="006D3095">
      <w:pPr>
        <w:pStyle w:val="Topptekst"/>
        <w:spacing w:before="40"/>
        <w:rPr>
          <w:rFonts w:asciiTheme="majorHAnsi" w:hAnsiTheme="majorHAnsi" w:cstheme="majorHAnsi"/>
          <w:b/>
          <w:bCs/>
        </w:rPr>
      </w:pPr>
      <w:r w:rsidRPr="0075396E">
        <w:rPr>
          <w:rFonts w:asciiTheme="majorHAnsi" w:hAnsiTheme="majorHAnsi" w:cstheme="majorHAnsi"/>
          <w:b/>
          <w:bCs/>
        </w:rPr>
        <w:t>For vedtakssaker:</w:t>
      </w:r>
    </w:p>
    <w:p w14:paraId="648C924D" w14:textId="77777777" w:rsidR="006D3095" w:rsidRPr="0010615B" w:rsidRDefault="006D3095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  <w:r w:rsidRPr="0010615B">
        <w:rPr>
          <w:rFonts w:asciiTheme="majorHAnsi" w:hAnsiTheme="majorHAnsi" w:cstheme="majorHAnsi"/>
          <w:i/>
          <w:iCs/>
        </w:rPr>
        <w:t xml:space="preserve">Forslag til </w:t>
      </w:r>
      <w:r>
        <w:rPr>
          <w:rFonts w:asciiTheme="majorHAnsi" w:hAnsiTheme="majorHAnsi" w:cstheme="majorHAnsi"/>
          <w:i/>
          <w:iCs/>
        </w:rPr>
        <w:t>vedtak</w:t>
      </w:r>
    </w:p>
    <w:p w14:paraId="2A67A28E" w14:textId="798576FF" w:rsidR="00936F0E" w:rsidRPr="0010615B" w:rsidRDefault="00936F0E" w:rsidP="006D3095">
      <w:pPr>
        <w:pStyle w:val="Topptekst"/>
        <w:spacing w:before="40"/>
        <w:rPr>
          <w:rFonts w:asciiTheme="majorHAnsi" w:hAnsiTheme="majorHAnsi" w:cstheme="majorHAnsi"/>
          <w:i/>
          <w:iCs/>
        </w:rPr>
      </w:pPr>
    </w:p>
    <w:sectPr w:rsidR="00936F0E" w:rsidRPr="0010615B" w:rsidSect="00673B2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600" w:right="1134" w:bottom="426" w:left="1134" w:header="11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574B0" w14:textId="77777777" w:rsidR="00A65AA0" w:rsidRDefault="00A65AA0" w:rsidP="00B40445">
      <w:pPr>
        <w:spacing w:after="0"/>
      </w:pPr>
      <w:r>
        <w:separator/>
      </w:r>
    </w:p>
  </w:endnote>
  <w:endnote w:type="continuationSeparator" w:id="0">
    <w:p w14:paraId="3089BEC2" w14:textId="77777777" w:rsidR="00A65AA0" w:rsidRDefault="00A65AA0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00392649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759E8CC" w14:textId="32046821" w:rsidR="0024126B" w:rsidRDefault="005B7036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PAGE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AF6B69">
              <w:rPr>
                <w:noProof/>
                <w:sz w:val="18"/>
                <w:szCs w:val="18"/>
              </w:rPr>
              <w:t>2</w:t>
            </w:r>
            <w:r w:rsidR="0089768C" w:rsidRPr="0089768C">
              <w:rPr>
                <w:sz w:val="18"/>
                <w:szCs w:val="18"/>
              </w:rPr>
              <w:fldChar w:fldCharType="end"/>
            </w:r>
            <w:r w:rsidR="0089768C"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="0089768C" w:rsidRPr="0089768C">
              <w:rPr>
                <w:sz w:val="18"/>
                <w:szCs w:val="18"/>
              </w:rPr>
              <w:t xml:space="preserve"> </w:t>
            </w:r>
            <w:r w:rsidR="0089768C" w:rsidRPr="0089768C">
              <w:rPr>
                <w:sz w:val="18"/>
                <w:szCs w:val="18"/>
              </w:rPr>
              <w:fldChar w:fldCharType="begin"/>
            </w:r>
            <w:r w:rsidR="0089768C" w:rsidRPr="0089768C">
              <w:rPr>
                <w:sz w:val="18"/>
                <w:szCs w:val="18"/>
              </w:rPr>
              <w:instrText xml:space="preserve"> NUMPAGES  </w:instrText>
            </w:r>
            <w:r w:rsidR="0089768C" w:rsidRPr="0089768C">
              <w:rPr>
                <w:sz w:val="18"/>
                <w:szCs w:val="18"/>
              </w:rPr>
              <w:fldChar w:fldCharType="separate"/>
            </w:r>
            <w:r w:rsidR="00AF6B69">
              <w:rPr>
                <w:noProof/>
                <w:sz w:val="18"/>
                <w:szCs w:val="18"/>
              </w:rPr>
              <w:t>2</w:t>
            </w:r>
            <w:r w:rsidR="0089768C" w:rsidRPr="0089768C">
              <w:rPr>
                <w:sz w:val="18"/>
                <w:szCs w:val="18"/>
              </w:rPr>
              <w:fldChar w:fldCharType="end"/>
            </w:r>
          </w:p>
          <w:p w14:paraId="2F44AEDB" w14:textId="77777777" w:rsidR="0089768C" w:rsidRPr="0089768C" w:rsidRDefault="00047E76" w:rsidP="00FF21A0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78F4CBBD" w14:textId="77777777" w:rsidR="0089768C" w:rsidRDefault="0089768C" w:rsidP="009F68C4">
    <w:pPr>
      <w:pStyle w:val="Bunntekst"/>
      <w:spacing w:after="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993215443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589533838"/>
          <w:docPartObj>
            <w:docPartGallery w:val="Page Numbers (Top of Page)"/>
            <w:docPartUnique/>
          </w:docPartObj>
        </w:sdtPr>
        <w:sdtEndPr/>
        <w:sdtContent>
          <w:p w14:paraId="0EC650AE" w14:textId="35B05583" w:rsidR="009F68C4" w:rsidRDefault="009F68C4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Side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PAGE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752D47">
              <w:rPr>
                <w:noProof/>
                <w:sz w:val="18"/>
                <w:szCs w:val="18"/>
              </w:rPr>
              <w:t>1</w:t>
            </w:r>
            <w:r w:rsidRPr="0089768C">
              <w:rPr>
                <w:sz w:val="18"/>
                <w:szCs w:val="18"/>
              </w:rPr>
              <w:fldChar w:fldCharType="end"/>
            </w:r>
            <w:r w:rsidRPr="0089768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av</w:t>
            </w:r>
            <w:r w:rsidRPr="0089768C">
              <w:rPr>
                <w:sz w:val="18"/>
                <w:szCs w:val="18"/>
              </w:rPr>
              <w:t xml:space="preserve"> </w:t>
            </w:r>
            <w:r w:rsidRPr="0089768C">
              <w:rPr>
                <w:sz w:val="18"/>
                <w:szCs w:val="18"/>
              </w:rPr>
              <w:fldChar w:fldCharType="begin"/>
            </w:r>
            <w:r w:rsidRPr="0089768C">
              <w:rPr>
                <w:sz w:val="18"/>
                <w:szCs w:val="18"/>
              </w:rPr>
              <w:instrText xml:space="preserve"> NUMPAGES  </w:instrText>
            </w:r>
            <w:r w:rsidRPr="0089768C">
              <w:rPr>
                <w:sz w:val="18"/>
                <w:szCs w:val="18"/>
              </w:rPr>
              <w:fldChar w:fldCharType="separate"/>
            </w:r>
            <w:r w:rsidR="00752D47">
              <w:rPr>
                <w:noProof/>
                <w:sz w:val="18"/>
                <w:szCs w:val="18"/>
              </w:rPr>
              <w:t>2</w:t>
            </w:r>
            <w:r w:rsidRPr="0089768C">
              <w:rPr>
                <w:sz w:val="18"/>
                <w:szCs w:val="18"/>
              </w:rPr>
              <w:fldChar w:fldCharType="end"/>
            </w:r>
          </w:p>
          <w:p w14:paraId="6911D5EF" w14:textId="77777777" w:rsidR="009F68C4" w:rsidRPr="0089768C" w:rsidRDefault="00047E76" w:rsidP="009F68C4">
            <w:pPr>
              <w:pBdr>
                <w:bottom w:val="single" w:sz="2" w:space="0" w:color="auto"/>
              </w:pBdr>
              <w:spacing w:after="60"/>
              <w:rPr>
                <w:sz w:val="18"/>
                <w:szCs w:val="18"/>
              </w:rPr>
            </w:pPr>
          </w:p>
        </w:sdtContent>
      </w:sdt>
    </w:sdtContent>
  </w:sdt>
  <w:p w14:paraId="6C4930E6" w14:textId="77777777" w:rsidR="009F68C4" w:rsidRDefault="009F68C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515C6" w14:textId="77777777" w:rsidR="00A65AA0" w:rsidRDefault="00A65AA0" w:rsidP="00B40445">
      <w:pPr>
        <w:spacing w:after="0"/>
      </w:pPr>
      <w:r>
        <w:separator/>
      </w:r>
    </w:p>
  </w:footnote>
  <w:footnote w:type="continuationSeparator" w:id="0">
    <w:p w14:paraId="4E903915" w14:textId="77777777" w:rsidR="00A65AA0" w:rsidRDefault="00A65AA0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315BA" w14:textId="77777777" w:rsidR="00B40445" w:rsidRDefault="00B40445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00FFDA92" wp14:editId="7270C2C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3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E49A2" w14:textId="77777777" w:rsidR="009F68C4" w:rsidRDefault="009F68C4" w:rsidP="009F68C4">
    <w:pPr>
      <w:pStyle w:val="Topptekst"/>
    </w:pPr>
    <w:r w:rsidRPr="00B40445">
      <w:rPr>
        <w:noProof/>
        <w:lang w:eastAsia="nb-NO"/>
      </w:rPr>
      <w:drawing>
        <wp:anchor distT="0" distB="0" distL="114300" distR="114300" simplePos="0" relativeHeight="251660288" behindDoc="0" locked="0" layoutInCell="1" allowOverlap="1" wp14:anchorId="6AECCE17" wp14:editId="19AB3B8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44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8FBA7DD" w14:textId="77777777" w:rsidR="009F68C4" w:rsidRDefault="009F68C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E26E4"/>
    <w:multiLevelType w:val="hybridMultilevel"/>
    <w:tmpl w:val="68CCEF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C6355"/>
    <w:multiLevelType w:val="hybridMultilevel"/>
    <w:tmpl w:val="86DC11D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73D8C"/>
    <w:multiLevelType w:val="hybridMultilevel"/>
    <w:tmpl w:val="ADC03DE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65703"/>
    <w:multiLevelType w:val="multilevel"/>
    <w:tmpl w:val="3490F554"/>
    <w:lvl w:ilvl="0">
      <w:start w:val="1"/>
      <w:numFmt w:val="decimal"/>
      <w:pStyle w:val="Vedleg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68850086"/>
    <w:multiLevelType w:val="hybridMultilevel"/>
    <w:tmpl w:val="A200597E"/>
    <w:lvl w:ilvl="0" w:tplc="BB6CCAEC">
      <w:start w:val="30"/>
      <w:numFmt w:val="bullet"/>
      <w:lvlText w:val="-"/>
      <w:lvlJc w:val="left"/>
      <w:pPr>
        <w:ind w:left="720" w:hanging="360"/>
      </w:pPr>
      <w:rPr>
        <w:rFonts w:ascii="Georgia" w:eastAsiaTheme="minorHAns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B2010"/>
    <w:multiLevelType w:val="hybridMultilevel"/>
    <w:tmpl w:val="62B29AD6"/>
    <w:lvl w:ilvl="0" w:tplc="B186E248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570E2"/>
    <w:multiLevelType w:val="hybridMultilevel"/>
    <w:tmpl w:val="C8D05EB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60F70"/>
    <w:multiLevelType w:val="hybridMultilevel"/>
    <w:tmpl w:val="5968467A"/>
    <w:lvl w:ilvl="0" w:tplc="BB6CCAEC">
      <w:start w:val="30"/>
      <w:numFmt w:val="bullet"/>
      <w:lvlText w:val="-"/>
      <w:lvlJc w:val="left"/>
      <w:pPr>
        <w:ind w:left="643" w:hanging="360"/>
      </w:pPr>
      <w:rPr>
        <w:rFonts w:ascii="Georgia" w:eastAsiaTheme="minorHAnsi" w:hAnsi="Georgia" w:cs="Calibri" w:hint="default"/>
      </w:rPr>
    </w:lvl>
    <w:lvl w:ilvl="1" w:tplc="0414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 w16cid:durableId="332487622">
    <w:abstractNumId w:val="0"/>
  </w:num>
  <w:num w:numId="2" w16cid:durableId="1602567225">
    <w:abstractNumId w:val="2"/>
  </w:num>
  <w:num w:numId="3" w16cid:durableId="136148164">
    <w:abstractNumId w:val="6"/>
  </w:num>
  <w:num w:numId="4" w16cid:durableId="262155447">
    <w:abstractNumId w:val="3"/>
  </w:num>
  <w:num w:numId="5" w16cid:durableId="1446271087">
    <w:abstractNumId w:val="7"/>
  </w:num>
  <w:num w:numId="6" w16cid:durableId="1704868004">
    <w:abstractNumId w:val="4"/>
  </w:num>
  <w:num w:numId="7" w16cid:durableId="561719483">
    <w:abstractNumId w:val="5"/>
  </w:num>
  <w:num w:numId="8" w16cid:durableId="6946479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827"/>
    <w:rsid w:val="00021B21"/>
    <w:rsid w:val="000413C2"/>
    <w:rsid w:val="00047E76"/>
    <w:rsid w:val="00073A09"/>
    <w:rsid w:val="000C5065"/>
    <w:rsid w:val="000D4809"/>
    <w:rsid w:val="000E3943"/>
    <w:rsid w:val="0010615B"/>
    <w:rsid w:val="001330AC"/>
    <w:rsid w:val="00151398"/>
    <w:rsid w:val="001A2959"/>
    <w:rsid w:val="001B1732"/>
    <w:rsid w:val="001B605A"/>
    <w:rsid w:val="001E2D99"/>
    <w:rsid w:val="001E486D"/>
    <w:rsid w:val="001E563E"/>
    <w:rsid w:val="0023061E"/>
    <w:rsid w:val="0024126B"/>
    <w:rsid w:val="00241AAF"/>
    <w:rsid w:val="0026641D"/>
    <w:rsid w:val="00282258"/>
    <w:rsid w:val="00287827"/>
    <w:rsid w:val="002A6265"/>
    <w:rsid w:val="002E2A5D"/>
    <w:rsid w:val="002F2457"/>
    <w:rsid w:val="0030158B"/>
    <w:rsid w:val="00301FF9"/>
    <w:rsid w:val="00331FFC"/>
    <w:rsid w:val="00395E70"/>
    <w:rsid w:val="003B1C2C"/>
    <w:rsid w:val="003C7CB1"/>
    <w:rsid w:val="00407147"/>
    <w:rsid w:val="00445E3D"/>
    <w:rsid w:val="004B0BF1"/>
    <w:rsid w:val="004E49C5"/>
    <w:rsid w:val="004F1DCC"/>
    <w:rsid w:val="004F7A13"/>
    <w:rsid w:val="0052361F"/>
    <w:rsid w:val="00527730"/>
    <w:rsid w:val="00555105"/>
    <w:rsid w:val="005678FF"/>
    <w:rsid w:val="005775C8"/>
    <w:rsid w:val="005968DB"/>
    <w:rsid w:val="005B591C"/>
    <w:rsid w:val="005B7036"/>
    <w:rsid w:val="00642BE5"/>
    <w:rsid w:val="00673B25"/>
    <w:rsid w:val="00697468"/>
    <w:rsid w:val="006B6D93"/>
    <w:rsid w:val="006D3095"/>
    <w:rsid w:val="006D3840"/>
    <w:rsid w:val="006F4FD3"/>
    <w:rsid w:val="00713217"/>
    <w:rsid w:val="00716E09"/>
    <w:rsid w:val="00752D47"/>
    <w:rsid w:val="00772053"/>
    <w:rsid w:val="00772937"/>
    <w:rsid w:val="0078039B"/>
    <w:rsid w:val="007B1485"/>
    <w:rsid w:val="007B38DD"/>
    <w:rsid w:val="00802C54"/>
    <w:rsid w:val="00860340"/>
    <w:rsid w:val="0089768C"/>
    <w:rsid w:val="008B3902"/>
    <w:rsid w:val="008B61EF"/>
    <w:rsid w:val="008E3ADE"/>
    <w:rsid w:val="008F523D"/>
    <w:rsid w:val="0091693F"/>
    <w:rsid w:val="00931362"/>
    <w:rsid w:val="00936F0E"/>
    <w:rsid w:val="00944DF5"/>
    <w:rsid w:val="009A618B"/>
    <w:rsid w:val="009C2C45"/>
    <w:rsid w:val="009D0116"/>
    <w:rsid w:val="009F5A87"/>
    <w:rsid w:val="009F68C4"/>
    <w:rsid w:val="00A05EFF"/>
    <w:rsid w:val="00A41A0F"/>
    <w:rsid w:val="00A637BB"/>
    <w:rsid w:val="00A65AA0"/>
    <w:rsid w:val="00AA1EFC"/>
    <w:rsid w:val="00AA6469"/>
    <w:rsid w:val="00AB5984"/>
    <w:rsid w:val="00AD08E9"/>
    <w:rsid w:val="00AF6B69"/>
    <w:rsid w:val="00B40445"/>
    <w:rsid w:val="00B404F2"/>
    <w:rsid w:val="00B5600F"/>
    <w:rsid w:val="00B56954"/>
    <w:rsid w:val="00B91736"/>
    <w:rsid w:val="00C1615C"/>
    <w:rsid w:val="00C5712B"/>
    <w:rsid w:val="00C73033"/>
    <w:rsid w:val="00C94049"/>
    <w:rsid w:val="00CC4129"/>
    <w:rsid w:val="00D001C4"/>
    <w:rsid w:val="00D270CB"/>
    <w:rsid w:val="00D324C9"/>
    <w:rsid w:val="00D32846"/>
    <w:rsid w:val="00D612B1"/>
    <w:rsid w:val="00D8038F"/>
    <w:rsid w:val="00D84A2C"/>
    <w:rsid w:val="00DA0470"/>
    <w:rsid w:val="00DB781C"/>
    <w:rsid w:val="00DC0420"/>
    <w:rsid w:val="00DD1337"/>
    <w:rsid w:val="00E43EF5"/>
    <w:rsid w:val="00E44DF3"/>
    <w:rsid w:val="00E536AF"/>
    <w:rsid w:val="00E54140"/>
    <w:rsid w:val="00E575CF"/>
    <w:rsid w:val="00E81642"/>
    <w:rsid w:val="00E90D6E"/>
    <w:rsid w:val="00EB7880"/>
    <w:rsid w:val="00EC1DEE"/>
    <w:rsid w:val="00EF7B4F"/>
    <w:rsid w:val="00F07C51"/>
    <w:rsid w:val="00F72EAF"/>
    <w:rsid w:val="00F7620A"/>
    <w:rsid w:val="00F94737"/>
    <w:rsid w:val="00FC1397"/>
    <w:rsid w:val="00FD5CA3"/>
    <w:rsid w:val="00FE532B"/>
    <w:rsid w:val="00FF21A0"/>
    <w:rsid w:val="00FF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9FF0B"/>
  <w15:chartTrackingRefBased/>
  <w15:docId w15:val="{39A1964B-0F59-46AE-A30E-9B1E941E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32B"/>
    <w:pPr>
      <w:spacing w:after="26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FE532B"/>
    <w:pPr>
      <w:keepNext/>
      <w:keepLines/>
      <w:spacing w:after="20"/>
      <w:outlineLvl w:val="1"/>
    </w:pPr>
    <w:rPr>
      <w:i/>
      <w:lang w:val="da-DK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semiHidden/>
    <w:rsid w:val="00E43EF5"/>
  </w:style>
  <w:style w:type="paragraph" w:styleId="Bunntekst">
    <w:name w:val="footer"/>
    <w:basedOn w:val="Normal"/>
    <w:link w:val="BunntekstTegn"/>
    <w:uiPriority w:val="99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Vedlegg">
    <w:name w:val="Vedlegg"/>
    <w:basedOn w:val="Listeavsnitt"/>
    <w:qFormat/>
    <w:rsid w:val="00FE532B"/>
    <w:pPr>
      <w:numPr>
        <w:numId w:val="4"/>
      </w:numPr>
      <w:spacing w:after="0"/>
    </w:pPr>
  </w:style>
  <w:style w:type="paragraph" w:styleId="Listeavsnitt">
    <w:name w:val="List Paragraph"/>
    <w:basedOn w:val="Normal"/>
    <w:uiPriority w:val="34"/>
    <w:qFormat/>
    <w:rsid w:val="001A2959"/>
    <w:pPr>
      <w:ind w:left="720"/>
      <w:contextualSpacing/>
    </w:pPr>
  </w:style>
  <w:style w:type="character" w:styleId="Hyperkobling">
    <w:name w:val="Hyperlink"/>
    <w:basedOn w:val="Standardskriftforavsnitt"/>
    <w:uiPriority w:val="99"/>
    <w:semiHidden/>
    <w:rsid w:val="00D8038F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rsid w:val="00D8038F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E532B"/>
    <w:rPr>
      <w:i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5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sa\Downloads\mal-styresa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E2AACCAB6864FA0A0DE3342200975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7B2708-D99B-426D-ADA8-93A38F6A1748}"/>
      </w:docPartPr>
      <w:docPartBody>
        <w:p w:rsidR="00EB5E4A" w:rsidRDefault="00EB5E4A">
          <w:pPr>
            <w:pStyle w:val="3E2AACCAB6864FA0A0DE3342200975F5"/>
          </w:pPr>
          <w:r w:rsidRPr="00944DF5">
            <w:rPr>
              <w:rStyle w:val="Plassholdertekst"/>
              <w:lang w:val="da-DK"/>
            </w:rPr>
            <w:t>[Sakstittel – beskrivende og presis]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E4A"/>
    <w:rsid w:val="00674176"/>
    <w:rsid w:val="00EB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auto"/>
    </w:rPr>
  </w:style>
  <w:style w:type="paragraph" w:customStyle="1" w:styleId="3E2AACCAB6864FA0A0DE3342200975F5">
    <w:name w:val="3E2AACCAB6864FA0A0DE3342200975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68679D878A9C409BC0AF77E7F88BCE" ma:contentTypeVersion="10" ma:contentTypeDescription="Opprett et nytt dokument." ma:contentTypeScope="" ma:versionID="69f76bee308c35648941f146a9b7b56a">
  <xsd:schema xmlns:xsd="http://www.w3.org/2001/XMLSchema" xmlns:xs="http://www.w3.org/2001/XMLSchema" xmlns:p="http://schemas.microsoft.com/office/2006/metadata/properties" xmlns:ns2="f7f2a440-019a-4837-82ab-0b15319e077f" xmlns:ns3="a69c35fb-6d9a-4d7c-98bd-d665f442f86f" targetNamespace="http://schemas.microsoft.com/office/2006/metadata/properties" ma:root="true" ma:fieldsID="f5f3ea4670fccbc63051fe08c334b372" ns2:_="" ns3:_="">
    <xsd:import namespace="f7f2a440-019a-4837-82ab-0b15319e077f"/>
    <xsd:import namespace="a69c35fb-6d9a-4d7c-98bd-d665f442f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2a440-019a-4837-82ab-0b15319e0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9c35fb-6d9a-4d7c-98bd-d665f442f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root>
</root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E5B680-E099-4ED7-A2C6-3C1D22FF8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f2a440-019a-4837-82ab-0b15319e077f"/>
    <ds:schemaRef ds:uri="a69c35fb-6d9a-4d7c-98bd-d665f442f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AB2B37-89CB-4873-BD9C-7CC1AD8F4AF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mal-styresak</Template>
  <TotalTime>1</TotalTime>
  <Pages>1</Pages>
  <Words>69</Words>
  <Characters>366</Characters>
  <Application>Microsoft Office Word</Application>
  <DocSecurity>4</DocSecurity>
  <Lines>3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Weder Sawicka</dc:creator>
  <cp:keywords/>
  <dc:description/>
  <cp:lastModifiedBy>Inger Helen Eidsaa</cp:lastModifiedBy>
  <cp:revision>2</cp:revision>
  <dcterms:created xsi:type="dcterms:W3CDTF">2024-11-07T08:25:00Z</dcterms:created>
  <dcterms:modified xsi:type="dcterms:W3CDTF">2024-11-07T08:25:00Z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